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17E82C" w14:textId="77777777" w:rsidR="00B25A9F" w:rsidRPr="001E047A" w:rsidRDefault="00B25A9F" w:rsidP="00C2379B">
      <w:bookmarkStart w:id="0" w:name="_GoBack"/>
      <w:bookmarkEnd w:id="0"/>
    </w:p>
    <w:bookmarkStart w:id="1" w:name="OLE_LINK1" w:displacedByCustomXml="next"/>
    <w:sdt>
      <w:sdtPr>
        <w:alias w:val="Date Finalized for Mailing"/>
        <w:tag w:val="Date Mailed"/>
        <w:id w:val="1083334929"/>
        <w:placeholder>
          <w:docPart w:val="95A95A10C7AA4CAC9E0E937E6F9235B1"/>
        </w:placeholder>
        <w:date w:fullDate="2024-06-28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5432DBD7" w14:textId="04053450" w:rsidR="00412625" w:rsidRPr="001E047A" w:rsidRDefault="005B238F" w:rsidP="00412625">
          <w:r>
            <w:t>June 28, 2024</w:t>
          </w:r>
        </w:p>
      </w:sdtContent>
    </w:sdt>
    <w:bookmarkEnd w:id="1" w:displacedByCustomXml="prev"/>
    <w:p w14:paraId="3928E4C6" w14:textId="77777777" w:rsidR="00412625" w:rsidRPr="001E047A" w:rsidRDefault="00412625" w:rsidP="00412625"/>
    <w:p w14:paraId="70DD5AAA" w14:textId="3EA8A552" w:rsidR="00412625" w:rsidRPr="001E047A" w:rsidRDefault="007C41A9" w:rsidP="00412625">
      <w:r>
        <w:t xml:space="preserve">The Honorable </w:t>
      </w:r>
      <w:r w:rsidR="00A07A63">
        <w:t>Scott D. Wiener</w:t>
      </w:r>
      <w:r>
        <w:t>, Chair</w:t>
      </w:r>
    </w:p>
    <w:p w14:paraId="76EC2AAF" w14:textId="77777777" w:rsidR="00412625" w:rsidRPr="001E047A" w:rsidRDefault="007C41A9" w:rsidP="00412625">
      <w:r>
        <w:t>Senate Committee on Budget and Fiscal Review</w:t>
      </w:r>
    </w:p>
    <w:p w14:paraId="5D2E7063" w14:textId="77777777" w:rsidR="007C41A9" w:rsidRDefault="007C41A9" w:rsidP="00412625">
      <w:r>
        <w:t>Joint Legislative Budget Committee</w:t>
      </w:r>
    </w:p>
    <w:p w14:paraId="332D8399" w14:textId="1E52E3FC" w:rsidR="007D0111" w:rsidRDefault="007D0111" w:rsidP="00412625">
      <w:r>
        <w:t>102</w:t>
      </w:r>
      <w:r w:rsidR="0005285D">
        <w:t>0 N Street, Room 553</w:t>
      </w:r>
    </w:p>
    <w:p w14:paraId="454D86FC" w14:textId="474BDF80" w:rsidR="007D0111" w:rsidRDefault="007D0111" w:rsidP="00412625">
      <w:r>
        <w:t xml:space="preserve">Sacramento, CA </w:t>
      </w:r>
      <w:r w:rsidR="0005285D">
        <w:t>95814</w:t>
      </w:r>
    </w:p>
    <w:p w14:paraId="1362A79D" w14:textId="77777777" w:rsidR="007C41A9" w:rsidRDefault="007C41A9" w:rsidP="00412625"/>
    <w:p w14:paraId="4AC4E98F" w14:textId="08CF7790" w:rsidR="007C41A9" w:rsidRDefault="007C41A9" w:rsidP="00412625">
      <w:r>
        <w:t xml:space="preserve">The Honorable </w:t>
      </w:r>
      <w:r w:rsidR="00A07A63">
        <w:t>Jesse Gabriel</w:t>
      </w:r>
      <w:r>
        <w:t>, Chair</w:t>
      </w:r>
    </w:p>
    <w:p w14:paraId="7F40DD46" w14:textId="77777777" w:rsidR="007C41A9" w:rsidRDefault="007C41A9" w:rsidP="00412625">
      <w:r>
        <w:t>Assembly Committee on Budget</w:t>
      </w:r>
    </w:p>
    <w:p w14:paraId="7675CDD2" w14:textId="77777777" w:rsidR="007C41A9" w:rsidRPr="007D0111" w:rsidRDefault="007C41A9" w:rsidP="00412625">
      <w:pPr>
        <w:rPr>
          <w:color w:val="000000" w:themeColor="text1"/>
        </w:rPr>
      </w:pPr>
      <w:r w:rsidRPr="007D0111">
        <w:rPr>
          <w:color w:val="000000" w:themeColor="text1"/>
        </w:rPr>
        <w:t>1021 O Street, Suite 8230</w:t>
      </w:r>
    </w:p>
    <w:p w14:paraId="2065FA2F" w14:textId="77777777" w:rsidR="007C41A9" w:rsidRDefault="007C41A9" w:rsidP="00412625">
      <w:r>
        <w:t>Sacramento, CA 95814</w:t>
      </w:r>
    </w:p>
    <w:p w14:paraId="033BB186" w14:textId="77777777" w:rsidR="007C41A9" w:rsidRDefault="007C41A9" w:rsidP="00412625"/>
    <w:p w14:paraId="241609FE" w14:textId="7E95AF87" w:rsidR="007C41A9" w:rsidRDefault="00A07A63" w:rsidP="00412625">
      <w:r>
        <w:t>Jo</w:t>
      </w:r>
      <w:r w:rsidR="007C41A9">
        <w:t>e Stephenshaw, Director</w:t>
      </w:r>
    </w:p>
    <w:p w14:paraId="7C8A2479" w14:textId="77777777" w:rsidR="007C41A9" w:rsidRDefault="007C41A9" w:rsidP="00412625">
      <w:r>
        <w:t>Department of Finance</w:t>
      </w:r>
    </w:p>
    <w:p w14:paraId="5AA62693" w14:textId="77777777" w:rsidR="007C41A9" w:rsidRDefault="007C41A9" w:rsidP="00412625">
      <w:r>
        <w:t>1021 O Street, Suite 3110</w:t>
      </w:r>
    </w:p>
    <w:p w14:paraId="3322AF8B" w14:textId="77777777" w:rsidR="007C41A9" w:rsidRPr="001E047A" w:rsidRDefault="007C41A9" w:rsidP="00412625">
      <w:r>
        <w:t>Sacramento, CA 95814</w:t>
      </w:r>
    </w:p>
    <w:p w14:paraId="54B52EAD" w14:textId="77777777" w:rsidR="00412625" w:rsidRPr="001E047A" w:rsidRDefault="00412625" w:rsidP="00412625"/>
    <w:p w14:paraId="45CC921E" w14:textId="3D783FBE" w:rsidR="00412625" w:rsidRPr="001E047A" w:rsidRDefault="007C41A9" w:rsidP="00412625">
      <w:pPr>
        <w:ind w:left="1440" w:hanging="1440"/>
        <w:rPr>
          <w:b/>
        </w:rPr>
      </w:pPr>
      <w:r>
        <w:rPr>
          <w:b/>
        </w:rPr>
        <w:t>SUBJECT:</w:t>
      </w:r>
      <w:r>
        <w:rPr>
          <w:b/>
        </w:rPr>
        <w:tab/>
        <w:t xml:space="preserve">State-Mandated Program Cost Report of </w:t>
      </w:r>
      <w:r w:rsidR="000A4C1F">
        <w:rPr>
          <w:b/>
        </w:rPr>
        <w:t xml:space="preserve">Audit Findings for the Period of </w:t>
      </w:r>
      <w:r w:rsidR="00BC56B6">
        <w:rPr>
          <w:b/>
        </w:rPr>
        <w:br/>
      </w:r>
      <w:r w:rsidR="000A4C1F">
        <w:rPr>
          <w:b/>
        </w:rPr>
        <w:t>April 1, 202</w:t>
      </w:r>
      <w:r w:rsidR="00BC56B6">
        <w:rPr>
          <w:b/>
        </w:rPr>
        <w:t>3</w:t>
      </w:r>
      <w:r w:rsidR="000A4C1F">
        <w:rPr>
          <w:b/>
        </w:rPr>
        <w:t>, through March 31</w:t>
      </w:r>
      <w:r w:rsidR="00BC56B6">
        <w:rPr>
          <w:b/>
        </w:rPr>
        <w:t>, 2024</w:t>
      </w:r>
    </w:p>
    <w:p w14:paraId="540E589F" w14:textId="77777777" w:rsidR="00412625" w:rsidRPr="001E047A" w:rsidRDefault="00412625" w:rsidP="00412625"/>
    <w:p w14:paraId="456AAFCA" w14:textId="4AB46130" w:rsidR="001575EA" w:rsidRPr="001E047A" w:rsidRDefault="001575EA" w:rsidP="001575EA">
      <w:r w:rsidRPr="001E047A">
        <w:t xml:space="preserve">Dear </w:t>
      </w:r>
      <w:r w:rsidR="007C41A9">
        <w:t xml:space="preserve">Chair </w:t>
      </w:r>
      <w:r w:rsidR="008A6497">
        <w:t xml:space="preserve">Wiener, Chair Gabriel, and </w:t>
      </w:r>
      <w:r w:rsidR="00E7229D">
        <w:t xml:space="preserve">Director </w:t>
      </w:r>
      <w:r w:rsidR="007C41A9">
        <w:t>Stephenshaw</w:t>
      </w:r>
      <w:r w:rsidRPr="001E047A">
        <w:t>:</w:t>
      </w:r>
    </w:p>
    <w:p w14:paraId="28E6C508" w14:textId="77777777" w:rsidR="00412625" w:rsidRPr="001E047A" w:rsidRDefault="00412625" w:rsidP="00412625"/>
    <w:p w14:paraId="1ADA2AB5" w14:textId="77777777" w:rsidR="00BC56B6" w:rsidRDefault="000A4C1F" w:rsidP="00BC56B6">
      <w:r>
        <w:t xml:space="preserve">Enclosed is the State-Mandated Program Cost Report of Audit Findings as required by Chapter 12, Statutes of 2023, Budget Act, Item 0840-001-0001, Provision 6. </w:t>
      </w:r>
      <w:r w:rsidR="00BC56B6">
        <w:t xml:space="preserve">This report lists each state-mandated program; costs claimed by fiscal year; adjustments as a result of desk reviews and final audits; and other adjustments, payments, and recovered payments. </w:t>
      </w:r>
    </w:p>
    <w:p w14:paraId="2206DBFE" w14:textId="77777777" w:rsidR="00BC56B6" w:rsidRDefault="00BC56B6" w:rsidP="00BC56B6"/>
    <w:p w14:paraId="6C459D0B" w14:textId="77777777" w:rsidR="00BC56B6" w:rsidRDefault="00BC56B6" w:rsidP="00BC56B6">
      <w:r>
        <w:t>Claim adjustments as a result of initial desk reviews, final audits, and other adjustments reduced the state’s liability as follows:</w:t>
      </w:r>
    </w:p>
    <w:p w14:paraId="61633241" w14:textId="66CBF73B" w:rsidR="00BC56B6" w:rsidRDefault="00BC56B6" w:rsidP="00BC56B6"/>
    <w:p w14:paraId="44E3130C" w14:textId="4EBDD1D0" w:rsidR="00F23822" w:rsidRPr="00F23822" w:rsidRDefault="00105169" w:rsidP="00105169">
      <w:pPr>
        <w:rPr>
          <w:szCs w:val="24"/>
        </w:rPr>
      </w:pPr>
      <w:r>
        <w:tab/>
      </w:r>
      <w:r>
        <w:tab/>
      </w:r>
      <w:r>
        <w:tab/>
      </w:r>
      <w:r>
        <w:rPr>
          <w:szCs w:val="24"/>
        </w:rPr>
        <w:t>Desk Reviews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F23822" w:rsidRPr="00F23822">
        <w:rPr>
          <w:szCs w:val="24"/>
        </w:rPr>
        <w:t>$</w:t>
      </w:r>
      <w:r>
        <w:rPr>
          <w:szCs w:val="24"/>
        </w:rPr>
        <w:t xml:space="preserve">    </w:t>
      </w:r>
      <w:r w:rsidR="00F23822" w:rsidRPr="00F23822">
        <w:rPr>
          <w:szCs w:val="24"/>
        </w:rPr>
        <w:t xml:space="preserve">  </w:t>
      </w:r>
      <w:r w:rsidR="00CB0A05">
        <w:rPr>
          <w:szCs w:val="24"/>
        </w:rPr>
        <w:t>2,664,632</w:t>
      </w:r>
    </w:p>
    <w:p w14:paraId="565E9F68" w14:textId="1316D124" w:rsidR="00F23822" w:rsidRPr="00F23822" w:rsidRDefault="00105169" w:rsidP="00105169">
      <w:pPr>
        <w:ind w:left="1440" w:firstLine="720"/>
        <w:rPr>
          <w:szCs w:val="24"/>
        </w:rPr>
      </w:pPr>
      <w:r>
        <w:rPr>
          <w:szCs w:val="24"/>
        </w:rPr>
        <w:t>Final Audits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66429F" w:rsidRPr="00F23822">
        <w:rPr>
          <w:szCs w:val="24"/>
        </w:rPr>
        <w:t xml:space="preserve">$ </w:t>
      </w:r>
      <w:r w:rsidR="0066429F">
        <w:rPr>
          <w:szCs w:val="24"/>
        </w:rPr>
        <w:t xml:space="preserve"> </w:t>
      </w:r>
      <w:r w:rsidR="0066429F" w:rsidRPr="00F23822">
        <w:rPr>
          <w:szCs w:val="24"/>
        </w:rPr>
        <w:t>130,54</w:t>
      </w:r>
      <w:r w:rsidR="008D7E49">
        <w:rPr>
          <w:szCs w:val="24"/>
        </w:rPr>
        <w:t>2</w:t>
      </w:r>
      <w:r w:rsidR="0066429F" w:rsidRPr="00F23822">
        <w:rPr>
          <w:szCs w:val="24"/>
        </w:rPr>
        <w:t>,</w:t>
      </w:r>
      <w:r w:rsidR="008D7E49">
        <w:rPr>
          <w:szCs w:val="24"/>
        </w:rPr>
        <w:t>064</w:t>
      </w:r>
    </w:p>
    <w:p w14:paraId="07162FC7" w14:textId="40F8BA38" w:rsidR="00F23822" w:rsidRPr="00F23822" w:rsidRDefault="00105169" w:rsidP="00105169">
      <w:pPr>
        <w:spacing w:after="280"/>
        <w:ind w:left="1440" w:firstLine="720"/>
        <w:rPr>
          <w:szCs w:val="24"/>
          <w:u w:val="single"/>
        </w:rPr>
      </w:pPr>
      <w:r>
        <w:rPr>
          <w:szCs w:val="24"/>
        </w:rPr>
        <w:t>Other Adjustments</w:t>
      </w:r>
      <w:r>
        <w:rPr>
          <w:szCs w:val="24"/>
        </w:rPr>
        <w:tab/>
      </w:r>
      <w:r>
        <w:rPr>
          <w:szCs w:val="24"/>
        </w:rPr>
        <w:tab/>
      </w:r>
      <w:r w:rsidR="00F23822" w:rsidRPr="00F23822">
        <w:rPr>
          <w:szCs w:val="24"/>
          <w:u w:val="single"/>
        </w:rPr>
        <w:t xml:space="preserve">$        </w:t>
      </w:r>
      <w:r>
        <w:rPr>
          <w:szCs w:val="24"/>
          <w:u w:val="single"/>
        </w:rPr>
        <w:t xml:space="preserve"> </w:t>
      </w:r>
      <w:r w:rsidR="00F23822" w:rsidRPr="00F23822">
        <w:rPr>
          <w:szCs w:val="24"/>
          <w:u w:val="single"/>
        </w:rPr>
        <w:t>1</w:t>
      </w:r>
      <w:r>
        <w:rPr>
          <w:szCs w:val="24"/>
          <w:u w:val="single"/>
        </w:rPr>
        <w:t>40,861</w:t>
      </w:r>
    </w:p>
    <w:p w14:paraId="33FD31C8" w14:textId="53AA060A" w:rsidR="00F23822" w:rsidRDefault="00F23822" w:rsidP="00105169">
      <w:pPr>
        <w:ind w:left="1440" w:firstLine="720"/>
        <w:rPr>
          <w:b/>
          <w:szCs w:val="24"/>
          <w:u w:val="single"/>
        </w:rPr>
      </w:pPr>
      <w:r w:rsidRPr="00F23822">
        <w:rPr>
          <w:b/>
          <w:szCs w:val="24"/>
        </w:rPr>
        <w:t>Total Adjustment</w:t>
      </w:r>
      <w:r w:rsidR="00105169">
        <w:rPr>
          <w:b/>
          <w:szCs w:val="24"/>
        </w:rPr>
        <w:t>s</w:t>
      </w:r>
      <w:r w:rsidR="00105169">
        <w:rPr>
          <w:b/>
          <w:szCs w:val="24"/>
        </w:rPr>
        <w:tab/>
      </w:r>
      <w:r w:rsidR="00105169">
        <w:rPr>
          <w:b/>
          <w:szCs w:val="24"/>
        </w:rPr>
        <w:tab/>
      </w:r>
      <w:r w:rsidRPr="00F23822">
        <w:rPr>
          <w:b/>
          <w:szCs w:val="24"/>
          <w:u w:val="single"/>
        </w:rPr>
        <w:t xml:space="preserve">$  </w:t>
      </w:r>
      <w:r w:rsidR="006C39E8">
        <w:rPr>
          <w:b/>
          <w:szCs w:val="24"/>
          <w:u w:val="single"/>
        </w:rPr>
        <w:t>13</w:t>
      </w:r>
      <w:r w:rsidR="008D7E49">
        <w:rPr>
          <w:b/>
          <w:szCs w:val="24"/>
          <w:u w:val="single"/>
        </w:rPr>
        <w:t>3</w:t>
      </w:r>
      <w:r w:rsidR="006C39E8">
        <w:rPr>
          <w:b/>
          <w:szCs w:val="24"/>
          <w:u w:val="single"/>
        </w:rPr>
        <w:t>,</w:t>
      </w:r>
      <w:r w:rsidR="008D7E49">
        <w:rPr>
          <w:b/>
          <w:szCs w:val="24"/>
          <w:u w:val="single"/>
        </w:rPr>
        <w:t>347</w:t>
      </w:r>
      <w:r w:rsidR="006C39E8">
        <w:rPr>
          <w:b/>
          <w:szCs w:val="24"/>
          <w:u w:val="single"/>
        </w:rPr>
        <w:t>,</w:t>
      </w:r>
      <w:r w:rsidR="008D7E49">
        <w:rPr>
          <w:b/>
          <w:szCs w:val="24"/>
          <w:u w:val="single"/>
        </w:rPr>
        <w:t>557</w:t>
      </w:r>
    </w:p>
    <w:p w14:paraId="07A57976" w14:textId="77777777" w:rsidR="00F23822" w:rsidRDefault="00F23822" w:rsidP="00F23822">
      <w:pPr>
        <w:rPr>
          <w:b/>
          <w:szCs w:val="24"/>
        </w:rPr>
      </w:pPr>
    </w:p>
    <w:p w14:paraId="72E44E06" w14:textId="071E7BAB" w:rsidR="00F23822" w:rsidRDefault="00F23822"/>
    <w:p w14:paraId="3501CF5A" w14:textId="77777777" w:rsidR="00F23822" w:rsidRDefault="00F23822">
      <w:r>
        <w:br w:type="page"/>
      </w:r>
    </w:p>
    <w:p w14:paraId="1C29844E" w14:textId="7CE6957D" w:rsidR="00343E53" w:rsidRPr="001E047A" w:rsidRDefault="00343E53" w:rsidP="00412625">
      <w:r>
        <w:lastRenderedPageBreak/>
        <w:t>If you have any questions</w:t>
      </w:r>
      <w:r w:rsidR="009C0EE7">
        <w:t xml:space="preserve"> regarding this correspondence and/or the report</w:t>
      </w:r>
      <w:r>
        <w:t>, please contact Darryl Mar, Manager of the Local Reimbursements Section in our Local Government and Programs Services Division,</w:t>
      </w:r>
      <w:r w:rsidR="009C0EE7">
        <w:t xml:space="preserve"> by email</w:t>
      </w:r>
      <w:r>
        <w:t xml:space="preserve"> at DMar@sco.ca.gov or </w:t>
      </w:r>
      <w:r w:rsidR="009C0EE7">
        <w:t xml:space="preserve">by telephone at </w:t>
      </w:r>
      <w:r w:rsidR="0095230E">
        <w:t>(916) 324-0256.</w:t>
      </w:r>
    </w:p>
    <w:p w14:paraId="7FC5709C" w14:textId="77777777" w:rsidR="00412625" w:rsidRPr="001E047A" w:rsidRDefault="00412625" w:rsidP="00412625"/>
    <w:p w14:paraId="547E0D6D" w14:textId="77777777" w:rsidR="00412625" w:rsidRPr="001E047A" w:rsidRDefault="00412625" w:rsidP="00412625">
      <w:r w:rsidRPr="001E047A">
        <w:t>Sincerely,</w:t>
      </w:r>
    </w:p>
    <w:p w14:paraId="02D5F913" w14:textId="1DB407A4" w:rsidR="00412625" w:rsidRDefault="00412625" w:rsidP="00412625"/>
    <w:p w14:paraId="1E95D32E" w14:textId="11E5F264" w:rsidR="005231FB" w:rsidRPr="005231FB" w:rsidRDefault="005231FB" w:rsidP="00412625">
      <w:pPr>
        <w:rPr>
          <w:i/>
        </w:rPr>
      </w:pPr>
      <w:r>
        <w:rPr>
          <w:i/>
        </w:rPr>
        <w:t>Original signed by</w:t>
      </w:r>
    </w:p>
    <w:p w14:paraId="65C105A6" w14:textId="77777777" w:rsidR="00412625" w:rsidRPr="001E047A" w:rsidRDefault="00412625" w:rsidP="00412625"/>
    <w:p w14:paraId="3902908B" w14:textId="7D79EC34" w:rsidR="00412625" w:rsidRPr="001E047A" w:rsidRDefault="00F6024C" w:rsidP="00412625">
      <w:r w:rsidRPr="001E047A">
        <w:t>Malia M. Cohen</w:t>
      </w:r>
    </w:p>
    <w:p w14:paraId="326FE9CE" w14:textId="77777777" w:rsidR="00412625" w:rsidRPr="001E047A" w:rsidRDefault="00412625" w:rsidP="00412625"/>
    <w:p w14:paraId="4C74CED1" w14:textId="77777777" w:rsidR="008A6A74" w:rsidRDefault="00412625" w:rsidP="00412625">
      <w:r w:rsidRPr="001E047A">
        <w:t>Enclosure</w:t>
      </w:r>
      <w:r w:rsidR="001E7BFC">
        <w:t xml:space="preserve">: </w:t>
      </w:r>
    </w:p>
    <w:p w14:paraId="0A695E5A" w14:textId="5F1890B8" w:rsidR="00412625" w:rsidRPr="001E047A" w:rsidRDefault="001E7BFC" w:rsidP="008A6A74">
      <w:pPr>
        <w:ind w:left="720"/>
      </w:pPr>
      <w:r>
        <w:t xml:space="preserve">State-Mandated Program Cost Report of </w:t>
      </w:r>
      <w:r w:rsidR="00F23822">
        <w:t xml:space="preserve">Audit Findings </w:t>
      </w:r>
    </w:p>
    <w:p w14:paraId="0755665C" w14:textId="77777777" w:rsidR="00346DB7" w:rsidRDefault="00346DB7" w:rsidP="00412625"/>
    <w:p w14:paraId="2B6E860B" w14:textId="2407C273" w:rsidR="00016B28" w:rsidRDefault="00346DB7" w:rsidP="00016B28">
      <w:pPr>
        <w:ind w:left="720" w:hanging="720"/>
      </w:pPr>
      <w:r>
        <w:t>Copy:</w:t>
      </w:r>
      <w:r>
        <w:tab/>
      </w:r>
      <w:r w:rsidR="00016B28">
        <w:t xml:space="preserve">Erika Contreras, </w:t>
      </w:r>
      <w:r w:rsidR="00801AA9">
        <w:t>Secretary of the Senate</w:t>
      </w:r>
      <w:r w:rsidR="00016B28">
        <w:br/>
        <w:t xml:space="preserve">    </w:t>
      </w:r>
      <w:r w:rsidR="00801AA9">
        <w:t xml:space="preserve">Office of the </w:t>
      </w:r>
      <w:r w:rsidR="00016B28">
        <w:t>Secretary of the Senate</w:t>
      </w:r>
    </w:p>
    <w:p w14:paraId="7BA9908F" w14:textId="558EF389" w:rsidR="00016B28" w:rsidRDefault="001F56E1" w:rsidP="00016B28">
      <w:pPr>
        <w:ind w:left="720"/>
      </w:pPr>
      <w:r>
        <w:t xml:space="preserve">Sue Parker, </w:t>
      </w:r>
      <w:r w:rsidR="00BC649B">
        <w:t xml:space="preserve">Chief </w:t>
      </w:r>
      <w:r w:rsidR="00801AA9">
        <w:t>Clerk</w:t>
      </w:r>
      <w:r w:rsidR="0073592C">
        <w:t xml:space="preserve"> of the Assembly</w:t>
      </w:r>
    </w:p>
    <w:p w14:paraId="3171BE46" w14:textId="4F1B55FB" w:rsidR="00016B28" w:rsidRDefault="00016B28" w:rsidP="00016B28">
      <w:pPr>
        <w:ind w:left="720"/>
      </w:pPr>
      <w:r>
        <w:t xml:space="preserve">    </w:t>
      </w:r>
      <w:r w:rsidR="0073592C">
        <w:t>Office of the Chief Clerk of the Assembly</w:t>
      </w:r>
    </w:p>
    <w:p w14:paraId="3BA56A57" w14:textId="182E826F" w:rsidR="00E54E7F" w:rsidRDefault="001F56E1" w:rsidP="00016B28">
      <w:pPr>
        <w:ind w:firstLine="720"/>
      </w:pPr>
      <w:r>
        <w:t>Cara L. Jenkins, Legislative Counsel</w:t>
      </w:r>
    </w:p>
    <w:p w14:paraId="496D1A49" w14:textId="0BBD6892" w:rsidR="00016B28" w:rsidRDefault="00E54E7F" w:rsidP="00016B28">
      <w:pPr>
        <w:ind w:firstLine="720"/>
      </w:pPr>
      <w:r>
        <w:t xml:space="preserve">    </w:t>
      </w:r>
      <w:r w:rsidR="00016B28">
        <w:t>Office of Legislative Counsel</w:t>
      </w:r>
    </w:p>
    <w:p w14:paraId="02D57F82" w14:textId="77777777" w:rsidR="00CC5F25" w:rsidRDefault="00CC5F25" w:rsidP="00346DB7">
      <w:pPr>
        <w:ind w:left="720"/>
      </w:pPr>
      <w:r>
        <w:t>Heather Halsey, Executive Director</w:t>
      </w:r>
    </w:p>
    <w:p w14:paraId="2B23C05F" w14:textId="77777777" w:rsidR="00CC5F25" w:rsidRDefault="00CC5F25" w:rsidP="00346DB7">
      <w:pPr>
        <w:ind w:left="720"/>
      </w:pPr>
      <w:r>
        <w:t xml:space="preserve">    Commission on State Mandates</w:t>
      </w:r>
    </w:p>
    <w:p w14:paraId="151BE96C" w14:textId="13151718" w:rsidR="00343E53" w:rsidRDefault="00343E53" w:rsidP="00346DB7">
      <w:pPr>
        <w:ind w:left="720"/>
      </w:pPr>
      <w:r>
        <w:t>Hans Hemann, Consultant</w:t>
      </w:r>
    </w:p>
    <w:p w14:paraId="6AD6A41B" w14:textId="3C04AD59" w:rsidR="00343E53" w:rsidRDefault="00343E53" w:rsidP="00343E53">
      <w:pPr>
        <w:ind w:left="720" w:firstLine="270"/>
      </w:pPr>
      <w:r>
        <w:t>Joint Legislative Budget Committee</w:t>
      </w:r>
    </w:p>
    <w:p w14:paraId="100E832B" w14:textId="742C1655" w:rsidR="00074F3A" w:rsidRDefault="00074F3A" w:rsidP="00343E53">
      <w:pPr>
        <w:ind w:firstLine="720"/>
      </w:pPr>
      <w:r>
        <w:t xml:space="preserve">Christian Griffith, </w:t>
      </w:r>
      <w:r w:rsidR="00AB7528">
        <w:t xml:space="preserve">Chief </w:t>
      </w:r>
      <w:r>
        <w:t>Consultant</w:t>
      </w:r>
    </w:p>
    <w:p w14:paraId="330054B7" w14:textId="0A999353" w:rsidR="00074F3A" w:rsidRDefault="00074F3A" w:rsidP="00074F3A">
      <w:pPr>
        <w:ind w:left="720" w:firstLine="270"/>
      </w:pPr>
      <w:r>
        <w:t>Assembly Committee on Budget</w:t>
      </w:r>
      <w:r>
        <w:tab/>
      </w:r>
    </w:p>
    <w:p w14:paraId="550D8CFE" w14:textId="597B6D12" w:rsidR="00074F3A" w:rsidRDefault="00074F3A" w:rsidP="00074F3A">
      <w:pPr>
        <w:ind w:firstLine="720"/>
      </w:pPr>
      <w:r>
        <w:t>Ginni Bella Navarre, Deputy Legislative Analyst</w:t>
      </w:r>
      <w:r w:rsidR="00E7229D">
        <w:t xml:space="preserve"> for Human Services and Governance</w:t>
      </w:r>
    </w:p>
    <w:p w14:paraId="2CA8C65C" w14:textId="39274C59" w:rsidR="00074F3A" w:rsidRDefault="005A2342" w:rsidP="00074F3A">
      <w:pPr>
        <w:ind w:left="270" w:firstLine="720"/>
      </w:pPr>
      <w:r>
        <w:t>Legislative Analyst’s Office</w:t>
      </w:r>
    </w:p>
    <w:p w14:paraId="7597CD29" w14:textId="77777777" w:rsidR="00074F3A" w:rsidRDefault="00074F3A" w:rsidP="00074F3A">
      <w:pPr>
        <w:ind w:firstLine="720"/>
      </w:pPr>
      <w:r>
        <w:t>Paul Steenhausen, Principal Fiscal and Policy Analyst</w:t>
      </w:r>
    </w:p>
    <w:p w14:paraId="719F8103" w14:textId="5BA6885E" w:rsidR="00074F3A" w:rsidRDefault="00074F3A" w:rsidP="00074F3A">
      <w:pPr>
        <w:ind w:left="270" w:firstLine="720"/>
      </w:pPr>
      <w:r>
        <w:t>Legislative Analyst’s Office</w:t>
      </w:r>
    </w:p>
    <w:p w14:paraId="476291C6" w14:textId="0881AB91" w:rsidR="00B11F29" w:rsidRDefault="00B11F29" w:rsidP="00343E53">
      <w:pPr>
        <w:ind w:firstLine="720"/>
      </w:pPr>
      <w:r>
        <w:t>Cathy Leal, Acting Chief Operating Officer</w:t>
      </w:r>
    </w:p>
    <w:p w14:paraId="2B7F3D69" w14:textId="77777777" w:rsidR="00B11F29" w:rsidRDefault="00B11F29" w:rsidP="00B11F29">
      <w:pPr>
        <w:ind w:left="270" w:firstLine="720"/>
      </w:pPr>
      <w:r>
        <w:t>State Controller's Office</w:t>
      </w:r>
    </w:p>
    <w:p w14:paraId="4982B941" w14:textId="292BB523" w:rsidR="001F2A9E" w:rsidRDefault="001F2A9E" w:rsidP="001F2A9E">
      <w:pPr>
        <w:ind w:firstLine="720"/>
      </w:pPr>
      <w:r>
        <w:t>Deborah Gallegos, Deputy Controller</w:t>
      </w:r>
      <w:r w:rsidR="00E7229D" w:rsidRPr="00E7229D">
        <w:t xml:space="preserve"> </w:t>
      </w:r>
      <w:r w:rsidR="00E7229D">
        <w:t>for Investments and Financial Management</w:t>
      </w:r>
    </w:p>
    <w:p w14:paraId="7FDA8F01" w14:textId="09E601E3" w:rsidR="001F2A9E" w:rsidRDefault="001F2A9E" w:rsidP="001F2A9E">
      <w:pPr>
        <w:ind w:firstLine="990"/>
      </w:pPr>
      <w:r>
        <w:t>State Controller’s Office</w:t>
      </w:r>
    </w:p>
    <w:p w14:paraId="261D3D15" w14:textId="0DB5D005" w:rsidR="00E54E7F" w:rsidRDefault="00E54E7F" w:rsidP="00B11F29">
      <w:pPr>
        <w:ind w:firstLine="720"/>
      </w:pPr>
      <w:r>
        <w:t xml:space="preserve">Lisa Kurokawa, </w:t>
      </w:r>
      <w:r w:rsidR="00E7229D">
        <w:t xml:space="preserve">Compliance Audits </w:t>
      </w:r>
      <w:r w:rsidR="00BC3BDA">
        <w:t>Bureau Chief</w:t>
      </w:r>
    </w:p>
    <w:p w14:paraId="763B81ED" w14:textId="7644B0C8" w:rsidR="00A060B1" w:rsidRDefault="00E54E7F" w:rsidP="00F23822">
      <w:pPr>
        <w:ind w:firstLine="720"/>
      </w:pPr>
      <w:r>
        <w:t xml:space="preserve">    State Controller's Office</w:t>
      </w:r>
    </w:p>
    <w:p w14:paraId="443EDD18" w14:textId="77777777" w:rsidR="00F23822" w:rsidRPr="001E047A" w:rsidRDefault="00F23822" w:rsidP="00F23822"/>
    <w:sectPr w:rsidR="00F23822" w:rsidRPr="001E047A" w:rsidSect="00F029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5DC31" w14:textId="77777777" w:rsidR="00E051A8" w:rsidRDefault="00E051A8">
      <w:r>
        <w:separator/>
      </w:r>
    </w:p>
  </w:endnote>
  <w:endnote w:type="continuationSeparator" w:id="0">
    <w:p w14:paraId="0B69E3D7" w14:textId="77777777" w:rsidR="00E051A8" w:rsidRDefault="00E05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36CD9" w14:textId="77777777" w:rsidR="007F0B6D" w:rsidRDefault="007F0B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51C52" w14:textId="77777777" w:rsidR="007F0B6D" w:rsidRDefault="007F0B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EC84F" w14:textId="77777777" w:rsidR="003512E1" w:rsidRPr="00A060B1" w:rsidRDefault="003512E1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 xml:space="preserve">300 Capitol Mall, Suite 1850, Sacramento, CA 95814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916.322.</w:t>
    </w:r>
    <w:r w:rsidR="00E3101D" w:rsidRPr="00A060B1">
      <w:rPr>
        <w:rFonts w:ascii="Century Gothic" w:hAnsi="Century Gothic" w:cs="Arial"/>
        <w:color w:val="001489"/>
        <w:sz w:val="16"/>
        <w:szCs w:val="16"/>
      </w:rPr>
      <w:t>4404</w:t>
    </w:r>
  </w:p>
  <w:p w14:paraId="53076187" w14:textId="77777777"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4DF38" w14:textId="77777777" w:rsidR="00E051A8" w:rsidRDefault="00E051A8">
      <w:r>
        <w:separator/>
      </w:r>
    </w:p>
  </w:footnote>
  <w:footnote w:type="continuationSeparator" w:id="0">
    <w:p w14:paraId="0071F3E4" w14:textId="77777777" w:rsidR="00E051A8" w:rsidRDefault="00E05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E2FB3" w14:textId="77777777" w:rsidR="007F0B6D" w:rsidRDefault="007F0B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81A0A" w14:textId="65D79946" w:rsidR="007C41A9" w:rsidRDefault="007C41A9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The Honorable </w:t>
    </w:r>
    <w:r w:rsidR="008A6497">
      <w:rPr>
        <w:rFonts w:ascii="Times New Roman" w:hAnsi="Times New Roman"/>
        <w:szCs w:val="24"/>
      </w:rPr>
      <w:t>Scott D. Wiener</w:t>
    </w:r>
  </w:p>
  <w:p w14:paraId="56EBBD16" w14:textId="6C79D820" w:rsidR="007C41A9" w:rsidRDefault="007C41A9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The Honorable </w:t>
    </w:r>
    <w:r w:rsidR="008A6497">
      <w:rPr>
        <w:rFonts w:ascii="Times New Roman" w:hAnsi="Times New Roman"/>
        <w:szCs w:val="24"/>
      </w:rPr>
      <w:t>Jesse Gabriel</w:t>
    </w:r>
  </w:p>
  <w:p w14:paraId="2CC1CB76" w14:textId="0BC6C3BC" w:rsidR="004955B8" w:rsidRPr="00A060B1" w:rsidRDefault="00E7229D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Director </w:t>
    </w:r>
    <w:r w:rsidR="007C41A9">
      <w:rPr>
        <w:rFonts w:ascii="Times New Roman" w:hAnsi="Times New Roman"/>
        <w:szCs w:val="24"/>
      </w:rPr>
      <w:t>Stephenshaw</w:t>
    </w:r>
  </w:p>
  <w:p w14:paraId="21A738DF" w14:textId="46A35DD4" w:rsidR="004955B8" w:rsidRPr="00A060B1" w:rsidRDefault="00673A27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June</w:t>
    </w:r>
    <w:r w:rsidR="007C41A9">
      <w:rPr>
        <w:rFonts w:ascii="Times New Roman" w:hAnsi="Times New Roman"/>
        <w:szCs w:val="24"/>
      </w:rPr>
      <w:t xml:space="preserve"> </w:t>
    </w:r>
    <w:r>
      <w:rPr>
        <w:rFonts w:ascii="Times New Roman" w:hAnsi="Times New Roman"/>
        <w:szCs w:val="24"/>
      </w:rPr>
      <w:t>28</w:t>
    </w:r>
    <w:r w:rsidR="007C41A9">
      <w:rPr>
        <w:rFonts w:ascii="Times New Roman" w:hAnsi="Times New Roman"/>
        <w:szCs w:val="24"/>
      </w:rPr>
      <w:t>, 2024</w:t>
    </w:r>
  </w:p>
  <w:p w14:paraId="0F02FB2F" w14:textId="10F14139" w:rsidR="0095230E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3820C9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  <w:r w:rsidR="0095230E">
      <w:rPr>
        <w:rStyle w:val="PageNumber"/>
        <w:rFonts w:ascii="Times New Roman" w:hAnsi="Times New Roman"/>
        <w:szCs w:val="24"/>
      </w:rPr>
      <w:t xml:space="preserve"> of </w:t>
    </w:r>
    <w:r w:rsidR="007F0B6D">
      <w:rPr>
        <w:rStyle w:val="PageNumber"/>
        <w:rFonts w:ascii="Times New Roman" w:hAnsi="Times New Roman"/>
        <w:szCs w:val="24"/>
      </w:rPr>
      <w:t>2</w:t>
    </w:r>
  </w:p>
  <w:p w14:paraId="00B194A4" w14:textId="77777777"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14:paraId="37A001FD" w14:textId="77777777"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08F90" w14:textId="77777777" w:rsidR="00D45F4C" w:rsidRPr="00192E4E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30015EA1" wp14:editId="3F9811A4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>
      <w:rPr>
        <w:rFonts w:ascii="Century Gothic" w:hAnsi="Century Gothic"/>
        <w:caps w:val="0"/>
        <w:smallCaps/>
        <w:color w:val="001489"/>
        <w:sz w:val="20"/>
      </w:rPr>
      <w:br/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14:paraId="2C20468E" w14:textId="77777777" w:rsidR="00DE72B6" w:rsidRPr="00D45F4C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US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1A8"/>
    <w:rsid w:val="00001A6D"/>
    <w:rsid w:val="000133E5"/>
    <w:rsid w:val="00016B28"/>
    <w:rsid w:val="00025DC0"/>
    <w:rsid w:val="0005285D"/>
    <w:rsid w:val="00074F3A"/>
    <w:rsid w:val="00090433"/>
    <w:rsid w:val="000908BF"/>
    <w:rsid w:val="000A4C1F"/>
    <w:rsid w:val="000B0988"/>
    <w:rsid w:val="00104226"/>
    <w:rsid w:val="00105169"/>
    <w:rsid w:val="001059D0"/>
    <w:rsid w:val="00141DDA"/>
    <w:rsid w:val="00146123"/>
    <w:rsid w:val="001575EA"/>
    <w:rsid w:val="00161C8C"/>
    <w:rsid w:val="001975AE"/>
    <w:rsid w:val="001C1BA5"/>
    <w:rsid w:val="001E047A"/>
    <w:rsid w:val="001E7BFC"/>
    <w:rsid w:val="001F2A9E"/>
    <w:rsid w:val="001F56E1"/>
    <w:rsid w:val="002959CC"/>
    <w:rsid w:val="002970F6"/>
    <w:rsid w:val="002D3934"/>
    <w:rsid w:val="002D7D0E"/>
    <w:rsid w:val="00302620"/>
    <w:rsid w:val="00324AFE"/>
    <w:rsid w:val="003415BE"/>
    <w:rsid w:val="00343E53"/>
    <w:rsid w:val="00346DB7"/>
    <w:rsid w:val="003512E1"/>
    <w:rsid w:val="003517CE"/>
    <w:rsid w:val="00355362"/>
    <w:rsid w:val="003820C9"/>
    <w:rsid w:val="003B14E3"/>
    <w:rsid w:val="003C1974"/>
    <w:rsid w:val="003D01B5"/>
    <w:rsid w:val="003F520A"/>
    <w:rsid w:val="00412625"/>
    <w:rsid w:val="004747F1"/>
    <w:rsid w:val="004955B8"/>
    <w:rsid w:val="004A2B1E"/>
    <w:rsid w:val="004A78AC"/>
    <w:rsid w:val="004E3C67"/>
    <w:rsid w:val="005231FB"/>
    <w:rsid w:val="005332CC"/>
    <w:rsid w:val="00547C09"/>
    <w:rsid w:val="005A2342"/>
    <w:rsid w:val="005A7121"/>
    <w:rsid w:val="005B238F"/>
    <w:rsid w:val="005C7A87"/>
    <w:rsid w:val="005E2AFD"/>
    <w:rsid w:val="005F7F46"/>
    <w:rsid w:val="006032F5"/>
    <w:rsid w:val="00641DFA"/>
    <w:rsid w:val="0064515F"/>
    <w:rsid w:val="006459BA"/>
    <w:rsid w:val="0066429F"/>
    <w:rsid w:val="00666C26"/>
    <w:rsid w:val="00667318"/>
    <w:rsid w:val="00673A27"/>
    <w:rsid w:val="006C39E8"/>
    <w:rsid w:val="006C5B03"/>
    <w:rsid w:val="00733213"/>
    <w:rsid w:val="0073592C"/>
    <w:rsid w:val="00737DA3"/>
    <w:rsid w:val="00770896"/>
    <w:rsid w:val="00774487"/>
    <w:rsid w:val="007842B5"/>
    <w:rsid w:val="00792BC1"/>
    <w:rsid w:val="007A7C6D"/>
    <w:rsid w:val="007B53F5"/>
    <w:rsid w:val="007C41A9"/>
    <w:rsid w:val="007D0111"/>
    <w:rsid w:val="007D5987"/>
    <w:rsid w:val="007F0B6D"/>
    <w:rsid w:val="007F12F3"/>
    <w:rsid w:val="007F444E"/>
    <w:rsid w:val="00800F4C"/>
    <w:rsid w:val="00801AA9"/>
    <w:rsid w:val="00827A06"/>
    <w:rsid w:val="008417F2"/>
    <w:rsid w:val="00845DAD"/>
    <w:rsid w:val="00854853"/>
    <w:rsid w:val="00876A85"/>
    <w:rsid w:val="008977F5"/>
    <w:rsid w:val="008A45D3"/>
    <w:rsid w:val="008A6497"/>
    <w:rsid w:val="008A6A74"/>
    <w:rsid w:val="008B1501"/>
    <w:rsid w:val="008B6D37"/>
    <w:rsid w:val="008D7E49"/>
    <w:rsid w:val="008E09B4"/>
    <w:rsid w:val="008E3164"/>
    <w:rsid w:val="0095230E"/>
    <w:rsid w:val="0095467B"/>
    <w:rsid w:val="00982182"/>
    <w:rsid w:val="00985D31"/>
    <w:rsid w:val="00986B6F"/>
    <w:rsid w:val="00992ED1"/>
    <w:rsid w:val="0099300C"/>
    <w:rsid w:val="009B33DA"/>
    <w:rsid w:val="009C0EE7"/>
    <w:rsid w:val="009C3885"/>
    <w:rsid w:val="00A01F46"/>
    <w:rsid w:val="00A04741"/>
    <w:rsid w:val="00A060B1"/>
    <w:rsid w:val="00A07A63"/>
    <w:rsid w:val="00A511E8"/>
    <w:rsid w:val="00A62F1E"/>
    <w:rsid w:val="00A77CDF"/>
    <w:rsid w:val="00A80BC4"/>
    <w:rsid w:val="00A90D35"/>
    <w:rsid w:val="00A93D6D"/>
    <w:rsid w:val="00AA4497"/>
    <w:rsid w:val="00AB7528"/>
    <w:rsid w:val="00AC4ABB"/>
    <w:rsid w:val="00AC55C8"/>
    <w:rsid w:val="00AD0010"/>
    <w:rsid w:val="00AE30B0"/>
    <w:rsid w:val="00AE4EC3"/>
    <w:rsid w:val="00AE7905"/>
    <w:rsid w:val="00B11F29"/>
    <w:rsid w:val="00B20DD1"/>
    <w:rsid w:val="00B25A9F"/>
    <w:rsid w:val="00B42903"/>
    <w:rsid w:val="00B42EEB"/>
    <w:rsid w:val="00B62B3C"/>
    <w:rsid w:val="00B97F00"/>
    <w:rsid w:val="00BA79D3"/>
    <w:rsid w:val="00BC3BDA"/>
    <w:rsid w:val="00BC56B6"/>
    <w:rsid w:val="00BC649B"/>
    <w:rsid w:val="00BF3511"/>
    <w:rsid w:val="00C2379B"/>
    <w:rsid w:val="00C23EE9"/>
    <w:rsid w:val="00C71FB0"/>
    <w:rsid w:val="00CB0A05"/>
    <w:rsid w:val="00CC5F25"/>
    <w:rsid w:val="00CE284C"/>
    <w:rsid w:val="00CE523B"/>
    <w:rsid w:val="00D04224"/>
    <w:rsid w:val="00D45F4C"/>
    <w:rsid w:val="00D51513"/>
    <w:rsid w:val="00D578E6"/>
    <w:rsid w:val="00D71463"/>
    <w:rsid w:val="00DA08C8"/>
    <w:rsid w:val="00DA5E12"/>
    <w:rsid w:val="00DB48BD"/>
    <w:rsid w:val="00DB584D"/>
    <w:rsid w:val="00DC61DA"/>
    <w:rsid w:val="00DE72B6"/>
    <w:rsid w:val="00E01A6F"/>
    <w:rsid w:val="00E051A8"/>
    <w:rsid w:val="00E24B64"/>
    <w:rsid w:val="00E30FD6"/>
    <w:rsid w:val="00E3101D"/>
    <w:rsid w:val="00E54E7F"/>
    <w:rsid w:val="00E5719A"/>
    <w:rsid w:val="00E663A0"/>
    <w:rsid w:val="00E7229D"/>
    <w:rsid w:val="00E8753E"/>
    <w:rsid w:val="00EA1914"/>
    <w:rsid w:val="00F029CB"/>
    <w:rsid w:val="00F23822"/>
    <w:rsid w:val="00F33C4D"/>
    <w:rsid w:val="00F6024C"/>
    <w:rsid w:val="00F84057"/>
    <w:rsid w:val="00FA32CE"/>
    <w:rsid w:val="00FB23CC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/>
    <o:shapelayout v:ext="edit">
      <o:idmap v:ext="edit" data="1"/>
    </o:shapelayout>
  </w:shapeDefaults>
  <w:decimalSymbol w:val="."/>
  <w:listSeparator w:val=","/>
  <w14:docId w14:val="68E6E041"/>
  <w15:docId w15:val="{558B7FE7-8B5D-499F-8C40-7B22CEB6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B11F2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11F29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11F29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1F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11F29"/>
    <w:rPr>
      <w:b/>
      <w:bCs/>
      <w:sz w:val="20"/>
    </w:rPr>
  </w:style>
  <w:style w:type="table" w:styleId="TableGrid">
    <w:name w:val="Table Grid"/>
    <w:basedOn w:val="TableNormal"/>
    <w:rsid w:val="00B11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001A6D"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rsid w:val="00AE30B0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E30B0"/>
    <w:rPr>
      <w:sz w:val="20"/>
    </w:rPr>
  </w:style>
  <w:style w:type="character" w:styleId="FollowedHyperlink">
    <w:name w:val="FollowedHyperlink"/>
    <w:basedOn w:val="DefaultParagraphFont"/>
    <w:semiHidden/>
    <w:unhideWhenUsed/>
    <w:rsid w:val="007332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Controller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A95A10C7AA4CAC9E0E937E6F923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70898-54A3-43DF-9A44-54BDC963364F}"/>
      </w:docPartPr>
      <w:docPartBody>
        <w:p w:rsidR="00006709" w:rsidRDefault="00006709">
          <w:pPr>
            <w:pStyle w:val="95A95A10C7AA4CAC9E0E937E6F9235B1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709"/>
    <w:rsid w:val="0000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5A95A10C7AA4CAC9E0E937E6F9235B1">
    <w:name w:val="95A95A10C7AA4CAC9E0E937E6F9235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6FEF3-184D-47A1-A795-67726ED91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Controller's Signature</Template>
  <TotalTime>2</TotalTime>
  <Pages>2</Pages>
  <Words>343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2457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Apgar, Lili</dc:creator>
  <cp:keywords>SCO standard sacramento letterhead</cp:keywords>
  <dc:description/>
  <cp:lastModifiedBy>Bui, Tin</cp:lastModifiedBy>
  <cp:revision>2</cp:revision>
  <cp:lastPrinted>2016-09-21T18:45:00Z</cp:lastPrinted>
  <dcterms:created xsi:type="dcterms:W3CDTF">2024-06-27T15:34:00Z</dcterms:created>
  <dcterms:modified xsi:type="dcterms:W3CDTF">2024-06-27T15:34:00Z</dcterms:modified>
  <cp:category>SCO Forms</cp:category>
</cp:coreProperties>
</file>