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bookmarkStart w:id="1" w:name="_GoBack"/>
    <w:bookmarkEnd w:id="1"/>
    <w:p w14:paraId="7C64FC76" w14:textId="77777777" w:rsidR="002157EE" w:rsidRDefault="005B541B" w:rsidP="00D0301B">
      <w:pPr>
        <w:spacing w:line="480" w:lineRule="auto"/>
      </w:pPr>
      <w:sdt>
        <w:sdtPr>
          <w:alias w:val="Date Finalized for Mailing"/>
          <w:tag w:val="Date Mailed"/>
          <w:id w:val="1083334929"/>
          <w:placeholder>
            <w:docPart w:val="494C612888D2440ABD87F4E6EEC1D61D"/>
          </w:placeholder>
          <w:date w:fullDate="2021-04-30T00:00:00Z">
            <w:dateFormat w:val="MMMM d, yyyy"/>
            <w:lid w:val="en-US"/>
            <w:storeMappedDataAs w:val="dateTime"/>
            <w:calendar w:val="gregorian"/>
          </w:date>
        </w:sdtPr>
        <w:sdtEndPr/>
        <w:sdtContent>
          <w:r w:rsidR="009B0F19">
            <w:t>April 30, 2021</w:t>
          </w:r>
        </w:sdtContent>
      </w:sdt>
      <w:bookmarkEnd w:id="0"/>
    </w:p>
    <w:p w14:paraId="6B4B34B8" w14:textId="03EB7E9D" w:rsidR="00E05324" w:rsidRPr="00C501CD" w:rsidRDefault="009B0F19" w:rsidP="00D0301B">
      <w:pPr>
        <w:spacing w:before="240"/>
      </w:pPr>
      <w:r>
        <w:t xml:space="preserve">The Honorable </w:t>
      </w:r>
      <w:r w:rsidR="00AA317A">
        <w:t>Nancy Skinner</w:t>
      </w:r>
      <w:r>
        <w:t>, Chairwoman</w:t>
      </w:r>
    </w:p>
    <w:p w14:paraId="3F3268A9" w14:textId="77777777" w:rsidR="00E05324" w:rsidRPr="00C501CD" w:rsidRDefault="009B0F19" w:rsidP="00E05324">
      <w:r>
        <w:t>Senate Committee on Budget and Fiscal Review</w:t>
      </w:r>
    </w:p>
    <w:p w14:paraId="0BE5F1F1" w14:textId="77777777" w:rsidR="00E05324" w:rsidRPr="00C501CD" w:rsidRDefault="009B0F19" w:rsidP="00E05324">
      <w:r>
        <w:t>Joint Legislative Budget Committee</w:t>
      </w:r>
    </w:p>
    <w:p w14:paraId="0F7F562A" w14:textId="44A6FB8D" w:rsidR="009B0F19" w:rsidRDefault="009B0F19" w:rsidP="00E05324">
      <w:r>
        <w:t>State Capitol, Room 50</w:t>
      </w:r>
      <w:r w:rsidR="00987745">
        <w:t>94</w:t>
      </w:r>
    </w:p>
    <w:p w14:paraId="231931CC" w14:textId="77777777" w:rsidR="00E05324" w:rsidRPr="00C501CD" w:rsidRDefault="009B0F19" w:rsidP="009B0F19">
      <w:pPr>
        <w:spacing w:after="240"/>
      </w:pPr>
      <w:r>
        <w:t>Sacramento, CA 95814</w:t>
      </w:r>
    </w:p>
    <w:p w14:paraId="18981CDA" w14:textId="77777777" w:rsidR="00E05324" w:rsidRDefault="009B0F19" w:rsidP="00E05324">
      <w:r>
        <w:t>The Honorable Philip Y</w:t>
      </w:r>
      <w:r w:rsidR="00AA317A">
        <w:t>.</w:t>
      </w:r>
      <w:r>
        <w:t xml:space="preserve"> Ting, Chairman</w:t>
      </w:r>
    </w:p>
    <w:p w14:paraId="1E97A473" w14:textId="77777777" w:rsidR="009B0F19" w:rsidRDefault="009B0F19" w:rsidP="00E05324">
      <w:r>
        <w:t>Assembly Committee on Budge</w:t>
      </w:r>
      <w:r w:rsidR="00AA317A">
        <w:t>t</w:t>
      </w:r>
    </w:p>
    <w:p w14:paraId="3A8C8DAB" w14:textId="77777777" w:rsidR="009B0F19" w:rsidRDefault="009B0F19" w:rsidP="00E05324">
      <w:r>
        <w:t>State Capitol, Room 6026</w:t>
      </w:r>
    </w:p>
    <w:p w14:paraId="3D23B44F" w14:textId="77777777" w:rsidR="009B0F19" w:rsidRDefault="009B0F19" w:rsidP="009B0F19">
      <w:pPr>
        <w:spacing w:after="240"/>
      </w:pPr>
      <w:r>
        <w:t>Sacramento, CA 95814</w:t>
      </w:r>
    </w:p>
    <w:p w14:paraId="1DC916B7" w14:textId="41811E93" w:rsidR="009B0F19" w:rsidRDefault="009B0F19" w:rsidP="00E05324">
      <w:r>
        <w:t>Keely Bosler, Director</w:t>
      </w:r>
    </w:p>
    <w:p w14:paraId="4679200E" w14:textId="77777777" w:rsidR="009B0F19" w:rsidRDefault="009B0F19" w:rsidP="00E05324">
      <w:r>
        <w:t>Department of Finance</w:t>
      </w:r>
    </w:p>
    <w:p w14:paraId="2FCF8E0E" w14:textId="77777777" w:rsidR="009B0F19" w:rsidRDefault="009B0F19" w:rsidP="00E05324">
      <w:r>
        <w:t>State Capitol, Room 1145</w:t>
      </w:r>
    </w:p>
    <w:p w14:paraId="4889882D" w14:textId="77777777" w:rsidR="009B0F19" w:rsidRDefault="009B0F19" w:rsidP="002157EE">
      <w:pPr>
        <w:spacing w:line="480" w:lineRule="auto"/>
      </w:pPr>
      <w:r>
        <w:t>Sacramento, CA 95814</w:t>
      </w:r>
    </w:p>
    <w:p w14:paraId="4EFAE50C" w14:textId="3C5EDBD8" w:rsidR="00E05324" w:rsidRPr="00C501CD" w:rsidRDefault="00E05324" w:rsidP="00D0301B">
      <w:pPr>
        <w:spacing w:line="480" w:lineRule="auto"/>
        <w:rPr>
          <w:b/>
        </w:rPr>
      </w:pPr>
      <w:r w:rsidRPr="00C501CD">
        <w:rPr>
          <w:b/>
        </w:rPr>
        <w:t>SUBJECT:</w:t>
      </w:r>
      <w:r w:rsidRPr="00C501CD">
        <w:rPr>
          <w:b/>
        </w:rPr>
        <w:tab/>
      </w:r>
      <w:r w:rsidR="009B0F19">
        <w:rPr>
          <w:b/>
        </w:rPr>
        <w:t>State-Mandated Program Cost Report of Unpaid Claims and Deficiencies</w:t>
      </w:r>
    </w:p>
    <w:p w14:paraId="6F552759" w14:textId="4E85FB10" w:rsidR="00E05324" w:rsidRPr="00C501CD" w:rsidRDefault="00E05324" w:rsidP="00D0301B">
      <w:pPr>
        <w:spacing w:before="240" w:line="480" w:lineRule="auto"/>
      </w:pPr>
      <w:r w:rsidRPr="00C501CD">
        <w:t xml:space="preserve">Dear </w:t>
      </w:r>
      <w:r w:rsidR="009B0F19">
        <w:t xml:space="preserve">Chairwoman </w:t>
      </w:r>
      <w:r w:rsidR="00AA317A">
        <w:t>Skinner</w:t>
      </w:r>
      <w:r w:rsidR="009B0F19">
        <w:t>, Chairman Ting, and Ms. Bosler:</w:t>
      </w:r>
    </w:p>
    <w:p w14:paraId="3667CEF3" w14:textId="4E9A66C0" w:rsidR="002157EE" w:rsidRDefault="009B0F19" w:rsidP="002157EE">
      <w:pPr>
        <w:spacing w:after="100" w:afterAutospacing="1"/>
      </w:pPr>
      <w:r>
        <w:t xml:space="preserve">Pursuant to Government Code section 17562(b)(2), I am providing a report of insufficient appropriations for reimbursement of claims filed with the State </w:t>
      </w:r>
      <w:r w:rsidR="00D51E7F">
        <w:t>Controller's Office for</w:t>
      </w:r>
      <w:r w:rsidR="00D51E7F">
        <w:br/>
      </w:r>
      <w:r>
        <w:t xml:space="preserve">state-mandated programs. The funding deficiencies are the </w:t>
      </w:r>
      <w:r w:rsidR="00D51E7F">
        <w:t>result of claims received after</w:t>
      </w:r>
      <w:r w:rsidR="00D51E7F">
        <w:br/>
      </w:r>
      <w:r>
        <w:t xml:space="preserve">April 1, 2020, and claims that were not fully paid in prior years. The deficiencies also include unfunded mandates, which are initial claims filed for new mandated programs that have no prior appropriation, and estimated accrued interest. </w:t>
      </w:r>
    </w:p>
    <w:p w14:paraId="77EE9353" w14:textId="17A944E7" w:rsidR="00876B64" w:rsidRDefault="009B0F19" w:rsidP="002157EE">
      <w:pPr>
        <w:spacing w:after="1680"/>
      </w:pPr>
      <w:r>
        <w:t xml:space="preserve">The total amount owed to local agencies, school districts, and community college districts is </w:t>
      </w:r>
      <w:r w:rsidRPr="006209E3">
        <w:t>$1.7</w:t>
      </w:r>
      <w:r w:rsidR="00E61F91">
        <w:t>0</w:t>
      </w:r>
      <w:r w:rsidRPr="006209E3">
        <w:t xml:space="preserve"> </w:t>
      </w:r>
      <w:r w:rsidRPr="00E377BD">
        <w:t>billion ($0.7</w:t>
      </w:r>
      <w:r w:rsidR="00E61F91" w:rsidRPr="00E377BD">
        <w:t>6</w:t>
      </w:r>
      <w:r w:rsidRPr="00E377BD">
        <w:t xml:space="preserve"> billion, $0.9</w:t>
      </w:r>
      <w:r w:rsidR="00821BF5" w:rsidRPr="00E377BD">
        <w:t>3</w:t>
      </w:r>
      <w:r w:rsidRPr="00E377BD">
        <w:t xml:space="preserve"> billion, and $0.0</w:t>
      </w:r>
      <w:r w:rsidR="00821BF5" w:rsidRPr="00E377BD">
        <w:t>1</w:t>
      </w:r>
      <w:r w:rsidRPr="00E377BD">
        <w:t xml:space="preserve"> billion, respectively</w:t>
      </w:r>
      <w:r>
        <w:t xml:space="preserve">). </w:t>
      </w:r>
      <w:r w:rsidRPr="006209E3">
        <w:t>This is a $0.</w:t>
      </w:r>
      <w:r w:rsidR="006209E3" w:rsidRPr="006209E3">
        <w:t>0</w:t>
      </w:r>
      <w:r w:rsidR="00E61F91">
        <w:t>2</w:t>
      </w:r>
      <w:r w:rsidRPr="006209E3">
        <w:t xml:space="preserve"> billion decrease</w:t>
      </w:r>
      <w:r>
        <w:t xml:space="preserve"> from the prior year’s deficiency of $1.72 billion.</w:t>
      </w:r>
      <w:r w:rsidR="00D0301B">
        <w:t xml:space="preserve"> </w:t>
      </w:r>
      <w:r>
        <w:t xml:space="preserve"> </w:t>
      </w:r>
    </w:p>
    <w:tbl>
      <w:tblPr>
        <w:tblStyle w:val="TableGrid"/>
        <w:tblW w:w="10075" w:type="dxa"/>
        <w:tblLayout w:type="fixed"/>
        <w:tblCellMar>
          <w:left w:w="72" w:type="dxa"/>
          <w:right w:w="72" w:type="dxa"/>
        </w:tblCellMar>
        <w:tblLook w:val="04A0" w:firstRow="1" w:lastRow="0" w:firstColumn="1" w:lastColumn="0" w:noHBand="0" w:noVBand="1"/>
        <w:tblCaption w:val="2021 Deficiency Summary"/>
        <w:tblDescription w:val="Deficiency Summary as of April 1, 2021."/>
      </w:tblPr>
      <w:tblGrid>
        <w:gridCol w:w="3325"/>
        <w:gridCol w:w="1519"/>
        <w:gridCol w:w="1467"/>
        <w:gridCol w:w="1345"/>
        <w:gridCol w:w="1429"/>
        <w:gridCol w:w="990"/>
      </w:tblGrid>
      <w:tr w:rsidR="00D0301B" w14:paraId="77A989D4" w14:textId="77777777" w:rsidTr="005C280F">
        <w:trPr>
          <w:trHeight w:val="539"/>
          <w:tblHeader/>
        </w:trPr>
        <w:tc>
          <w:tcPr>
            <w:tcW w:w="3325" w:type="dxa"/>
            <w:tcBorders>
              <w:top w:val="single" w:sz="4" w:space="0" w:color="auto"/>
              <w:left w:val="single" w:sz="4" w:space="0" w:color="auto"/>
              <w:bottom w:val="single" w:sz="4" w:space="0" w:color="auto"/>
              <w:right w:val="single" w:sz="4" w:space="0" w:color="auto"/>
            </w:tcBorders>
            <w:vAlign w:val="center"/>
            <w:hideMark/>
          </w:tcPr>
          <w:p w14:paraId="4083A18E" w14:textId="77777777" w:rsidR="00D0301B" w:rsidRDefault="00D0301B" w:rsidP="00D0301B">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lastRenderedPageBreak/>
              <w:t>Description</w:t>
            </w:r>
          </w:p>
        </w:tc>
        <w:tc>
          <w:tcPr>
            <w:tcW w:w="1519" w:type="dxa"/>
            <w:tcBorders>
              <w:top w:val="single" w:sz="4" w:space="0" w:color="auto"/>
              <w:left w:val="single" w:sz="4" w:space="0" w:color="auto"/>
              <w:bottom w:val="single" w:sz="4" w:space="0" w:color="auto"/>
              <w:right w:val="single" w:sz="4" w:space="0" w:color="auto"/>
            </w:tcBorders>
            <w:vAlign w:val="center"/>
            <w:hideMark/>
          </w:tcPr>
          <w:p w14:paraId="14D9A805" w14:textId="77777777" w:rsidR="00D0301B" w:rsidRDefault="00D0301B" w:rsidP="00D0301B">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Local </w:t>
            </w:r>
            <w:r>
              <w:rPr>
                <w:rFonts w:ascii="Times New Roman" w:eastAsia="Times New Roman" w:hAnsi="Times New Roman" w:cs="Times New Roman"/>
                <w:b/>
                <w:color w:val="000000" w:themeColor="text1"/>
                <w:sz w:val="20"/>
                <w:szCs w:val="20"/>
              </w:rPr>
              <w:br/>
              <w:t>Agencies</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D0F7CB6" w14:textId="77777777" w:rsidR="00D0301B" w:rsidRDefault="00D0301B" w:rsidP="00D0301B">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School</w:t>
            </w:r>
            <w:r>
              <w:rPr>
                <w:rFonts w:ascii="Times New Roman" w:eastAsia="Times New Roman" w:hAnsi="Times New Roman" w:cs="Times New Roman"/>
                <w:b/>
                <w:color w:val="000000" w:themeColor="text1"/>
                <w:sz w:val="20"/>
                <w:szCs w:val="20"/>
              </w:rPr>
              <w:br/>
              <w:t>Districts</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6305B76" w14:textId="77777777" w:rsidR="00D0301B" w:rsidRDefault="00D0301B" w:rsidP="00D0301B">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Community College Districts</w:t>
            </w:r>
          </w:p>
        </w:tc>
        <w:tc>
          <w:tcPr>
            <w:tcW w:w="1429" w:type="dxa"/>
            <w:tcBorders>
              <w:top w:val="single" w:sz="4" w:space="0" w:color="auto"/>
              <w:left w:val="single" w:sz="4" w:space="0" w:color="auto"/>
              <w:bottom w:val="single" w:sz="4" w:space="0" w:color="auto"/>
              <w:right w:val="single" w:sz="4" w:space="0" w:color="auto"/>
            </w:tcBorders>
            <w:vAlign w:val="center"/>
            <w:hideMark/>
          </w:tcPr>
          <w:p w14:paraId="183195C3" w14:textId="77777777" w:rsidR="00D0301B" w:rsidRDefault="00D0301B" w:rsidP="00D0301B">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Grand </w:t>
            </w:r>
            <w:r>
              <w:rPr>
                <w:rFonts w:ascii="Times New Roman" w:eastAsia="Times New Roman" w:hAnsi="Times New Roman" w:cs="Times New Roman"/>
                <w:b/>
                <w:color w:val="000000" w:themeColor="text1"/>
                <w:sz w:val="20"/>
                <w:szCs w:val="20"/>
              </w:rPr>
              <w:br/>
              <w:t>Totals</w:t>
            </w:r>
          </w:p>
        </w:tc>
        <w:tc>
          <w:tcPr>
            <w:tcW w:w="990" w:type="dxa"/>
            <w:tcBorders>
              <w:top w:val="single" w:sz="4" w:space="0" w:color="auto"/>
              <w:left w:val="single" w:sz="4" w:space="0" w:color="auto"/>
              <w:bottom w:val="single" w:sz="4" w:space="0" w:color="auto"/>
              <w:right w:val="single" w:sz="4" w:space="0" w:color="auto"/>
            </w:tcBorders>
            <w:vAlign w:val="center"/>
          </w:tcPr>
          <w:p w14:paraId="79E7EF6F" w14:textId="08B28289" w:rsidR="00D0301B" w:rsidRDefault="00D0301B" w:rsidP="00D0301B">
            <w:pPr>
              <w:ind w:left="-119" w:right="-39" w:firstLine="119"/>
              <w:jc w:val="center"/>
              <w:rPr>
                <w:b/>
                <w:color w:val="000000" w:themeColor="text1"/>
                <w:sz w:val="20"/>
              </w:rPr>
            </w:pPr>
            <w:r>
              <w:rPr>
                <w:rFonts w:ascii="Times New Roman" w:eastAsia="Times New Roman" w:hAnsi="Times New Roman" w:cs="Times New Roman"/>
                <w:b/>
                <w:color w:val="000000" w:themeColor="text1"/>
                <w:sz w:val="20"/>
                <w:szCs w:val="20"/>
              </w:rPr>
              <w:t>Schedules</w:t>
            </w:r>
          </w:p>
        </w:tc>
      </w:tr>
      <w:tr w:rsidR="00D0301B" w14:paraId="65B1FCFE" w14:textId="77777777" w:rsidTr="00D0301B">
        <w:trPr>
          <w:trHeight w:val="233"/>
        </w:trPr>
        <w:tc>
          <w:tcPr>
            <w:tcW w:w="3325" w:type="dxa"/>
            <w:tcBorders>
              <w:top w:val="single" w:sz="4" w:space="0" w:color="auto"/>
              <w:left w:val="single" w:sz="4" w:space="0" w:color="auto"/>
              <w:bottom w:val="single" w:sz="4" w:space="0" w:color="auto"/>
              <w:right w:val="single" w:sz="4" w:space="0" w:color="auto"/>
            </w:tcBorders>
            <w:vAlign w:val="center"/>
            <w:hideMark/>
          </w:tcPr>
          <w:p w14:paraId="3E1974DD" w14:textId="3A7DED89" w:rsidR="00D0301B" w:rsidRDefault="00D0301B" w:rsidP="00D0301B">
            <w:pPr>
              <w:ind w:left="152" w:hanging="152"/>
              <w:rPr>
                <w:rFonts w:ascii="Times New Roman" w:eastAsia="Times New Roman" w:hAnsi="Times New Roman" w:cs="Times New Roman"/>
                <w:b/>
                <w:color w:val="000000" w:themeColor="text1"/>
                <w:sz w:val="20"/>
                <w:szCs w:val="20"/>
              </w:rPr>
            </w:pPr>
            <w:r w:rsidRPr="00206B9A">
              <w:rPr>
                <w:rFonts w:ascii="Times New Roman" w:eastAsia="Times New Roman" w:hAnsi="Times New Roman" w:cs="Times New Roman"/>
                <w:b/>
                <w:sz w:val="20"/>
                <w:szCs w:val="20"/>
              </w:rPr>
              <w:t>Deficiency Summary: Total State-Mandated Program Paya</w:t>
            </w:r>
            <w:r>
              <w:rPr>
                <w:rFonts w:ascii="Times New Roman" w:eastAsia="Times New Roman" w:hAnsi="Times New Roman" w:cs="Times New Roman"/>
                <w:b/>
                <w:sz w:val="20"/>
                <w:szCs w:val="20"/>
              </w:rPr>
              <w:t>ble Balances as of April 1, 2020</w:t>
            </w:r>
            <w:r w:rsidRPr="00206B9A">
              <w:rPr>
                <w:rFonts w:ascii="Times New Roman" w:eastAsia="Times New Roman" w:hAnsi="Times New Roman" w:cs="Times New Roman"/>
                <w:b/>
                <w:sz w:val="20"/>
                <w:szCs w:val="20"/>
              </w:rPr>
              <w:t xml:space="preserve"> (from prior year report)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71A51D05" w14:textId="5847DDD6" w:rsidR="00D0301B" w:rsidRPr="00165322" w:rsidRDefault="00D0301B" w:rsidP="00D0301B">
            <w:pPr>
              <w:jc w:val="right"/>
              <w:rPr>
                <w:rFonts w:ascii="Times New Roman" w:eastAsia="Times New Roman" w:hAnsi="Times New Roman" w:cs="Times New Roman"/>
                <w:b/>
                <w:color w:val="000000" w:themeColor="text1"/>
                <w:sz w:val="20"/>
                <w:szCs w:val="20"/>
              </w:rPr>
            </w:pPr>
            <w:r w:rsidRPr="00363632">
              <w:rPr>
                <w:rFonts w:ascii="Times New Roman" w:hAnsi="Times New Roman" w:cs="Times New Roman"/>
                <w:b/>
                <w:color w:val="000000" w:themeColor="text1"/>
                <w:sz w:val="20"/>
              </w:rPr>
              <w:t>$753,548,272</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65747BE" w14:textId="58163B53" w:rsidR="00D0301B" w:rsidRPr="00165322" w:rsidRDefault="00D0301B" w:rsidP="00D0301B">
            <w:pPr>
              <w:jc w:val="right"/>
              <w:rPr>
                <w:rFonts w:ascii="Times New Roman" w:eastAsia="Times New Roman" w:hAnsi="Times New Roman" w:cs="Times New Roman"/>
                <w:b/>
                <w:color w:val="000000" w:themeColor="text1"/>
                <w:sz w:val="20"/>
                <w:szCs w:val="20"/>
              </w:rPr>
            </w:pPr>
            <w:r w:rsidRPr="00363632">
              <w:rPr>
                <w:rFonts w:ascii="Times New Roman" w:hAnsi="Times New Roman" w:cs="Times New Roman"/>
                <w:b/>
                <w:color w:val="000000" w:themeColor="text1"/>
                <w:sz w:val="20"/>
              </w:rPr>
              <w:t>$940,194,887</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D6838D6" w14:textId="67EEBE29" w:rsidR="00D0301B" w:rsidRPr="00165322" w:rsidRDefault="00D0301B" w:rsidP="00D0301B">
            <w:pPr>
              <w:jc w:val="right"/>
              <w:rPr>
                <w:rFonts w:ascii="Times New Roman" w:eastAsia="Times New Roman" w:hAnsi="Times New Roman" w:cs="Times New Roman"/>
                <w:b/>
                <w:color w:val="000000" w:themeColor="text1"/>
                <w:sz w:val="20"/>
                <w:szCs w:val="20"/>
              </w:rPr>
            </w:pPr>
            <w:r w:rsidRPr="00363632">
              <w:rPr>
                <w:rFonts w:ascii="Times New Roman" w:hAnsi="Times New Roman" w:cs="Times New Roman"/>
                <w:b/>
                <w:color w:val="000000" w:themeColor="text1"/>
                <w:sz w:val="20"/>
              </w:rPr>
              <w:t>$33,349,188</w:t>
            </w:r>
          </w:p>
        </w:tc>
        <w:tc>
          <w:tcPr>
            <w:tcW w:w="1429" w:type="dxa"/>
            <w:tcBorders>
              <w:top w:val="single" w:sz="4" w:space="0" w:color="auto"/>
              <w:left w:val="single" w:sz="4" w:space="0" w:color="auto"/>
              <w:bottom w:val="single" w:sz="4" w:space="0" w:color="auto"/>
              <w:right w:val="single" w:sz="4" w:space="0" w:color="auto"/>
            </w:tcBorders>
            <w:vAlign w:val="center"/>
            <w:hideMark/>
          </w:tcPr>
          <w:p w14:paraId="62594A66" w14:textId="4D021105" w:rsidR="00D0301B" w:rsidRPr="00165322" w:rsidRDefault="00D0301B" w:rsidP="00D0301B">
            <w:pPr>
              <w:jc w:val="right"/>
              <w:rPr>
                <w:rFonts w:ascii="Times New Roman" w:eastAsia="Times New Roman" w:hAnsi="Times New Roman" w:cs="Times New Roman"/>
                <w:b/>
                <w:color w:val="000000" w:themeColor="text1"/>
                <w:sz w:val="20"/>
                <w:szCs w:val="20"/>
              </w:rPr>
            </w:pPr>
            <w:r w:rsidRPr="00363632">
              <w:rPr>
                <w:rFonts w:ascii="Times New Roman" w:hAnsi="Times New Roman" w:cs="Times New Roman"/>
                <w:b/>
                <w:color w:val="000000" w:themeColor="text1"/>
                <w:sz w:val="20"/>
              </w:rPr>
              <w:t>$1,727,092,347</w:t>
            </w:r>
          </w:p>
        </w:tc>
        <w:tc>
          <w:tcPr>
            <w:tcW w:w="990" w:type="dxa"/>
            <w:tcBorders>
              <w:top w:val="single" w:sz="4" w:space="0" w:color="auto"/>
              <w:left w:val="single" w:sz="4" w:space="0" w:color="auto"/>
              <w:bottom w:val="single" w:sz="4" w:space="0" w:color="auto"/>
              <w:right w:val="single" w:sz="4" w:space="0" w:color="auto"/>
            </w:tcBorders>
            <w:vAlign w:val="center"/>
          </w:tcPr>
          <w:p w14:paraId="1B7C3074" w14:textId="77777777" w:rsidR="00D0301B" w:rsidRDefault="00D0301B" w:rsidP="00D0301B">
            <w:pPr>
              <w:ind w:left="-115" w:right="-43" w:hanging="72"/>
              <w:jc w:val="center"/>
              <w:rPr>
                <w:rFonts w:ascii="Arial Narrow" w:hAnsi="Arial Narrow" w:cs="Arial"/>
                <w:color w:val="000000" w:themeColor="text1"/>
                <w:sz w:val="18"/>
                <w:szCs w:val="18"/>
              </w:rPr>
            </w:pPr>
          </w:p>
        </w:tc>
      </w:tr>
      <w:tr w:rsidR="00D0301B" w14:paraId="5E1F88E5" w14:textId="77777777" w:rsidTr="00D0301B">
        <w:trPr>
          <w:trHeight w:val="350"/>
        </w:trPr>
        <w:tc>
          <w:tcPr>
            <w:tcW w:w="3325" w:type="dxa"/>
            <w:tcBorders>
              <w:top w:val="single" w:sz="4" w:space="0" w:color="auto"/>
              <w:left w:val="single" w:sz="4" w:space="0" w:color="auto"/>
              <w:bottom w:val="single" w:sz="4" w:space="0" w:color="auto"/>
              <w:right w:val="single" w:sz="4" w:space="0" w:color="auto"/>
            </w:tcBorders>
            <w:vAlign w:val="center"/>
            <w:hideMark/>
          </w:tcPr>
          <w:p w14:paraId="507C7BE8" w14:textId="05C9F2CF" w:rsidR="00D0301B" w:rsidRPr="00CA052E" w:rsidRDefault="00D0301B" w:rsidP="00D0301B">
            <w:pPr>
              <w:ind w:left="152" w:hanging="15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State-Mandated Appropriations </w:t>
            </w:r>
            <w:r w:rsidRPr="005D19A3">
              <w:rPr>
                <w:rFonts w:ascii="Times New Roman" w:eastAsia="Times New Roman" w:hAnsi="Times New Roman" w:cs="Times New Roman"/>
                <w:sz w:val="20"/>
                <w:szCs w:val="20"/>
              </w:rPr>
              <w:t>Beginning Appropriations</w:t>
            </w:r>
            <w:r>
              <w:rPr>
                <w:rStyle w:val="FootnoteReference"/>
                <w:rFonts w:ascii="Times New Roman" w:eastAsia="Times New Roman" w:hAnsi="Times New Roman" w:cs="Times New Roman"/>
                <w:sz w:val="20"/>
                <w:szCs w:val="20"/>
              </w:rPr>
              <w:footnoteReference w:id="1"/>
            </w:r>
          </w:p>
        </w:tc>
        <w:tc>
          <w:tcPr>
            <w:tcW w:w="1519" w:type="dxa"/>
            <w:tcBorders>
              <w:top w:val="single" w:sz="4" w:space="0" w:color="auto"/>
              <w:left w:val="single" w:sz="4" w:space="0" w:color="auto"/>
              <w:bottom w:val="single" w:sz="4" w:space="0" w:color="auto"/>
              <w:right w:val="single" w:sz="4" w:space="0" w:color="auto"/>
            </w:tcBorders>
            <w:vAlign w:val="center"/>
            <w:hideMark/>
          </w:tcPr>
          <w:p w14:paraId="52AA63F9" w14:textId="77777777" w:rsidR="00D0301B" w:rsidRPr="00E377BD"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$61,984,817</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DCA287D" w14:textId="77777777" w:rsidR="00D0301B" w:rsidRPr="00E377BD"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$79,000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7F8025DD" w14:textId="77777777" w:rsidR="00D0301B" w:rsidRPr="00E377BD"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$39,000</w:t>
            </w:r>
          </w:p>
        </w:tc>
        <w:tc>
          <w:tcPr>
            <w:tcW w:w="1429" w:type="dxa"/>
            <w:tcBorders>
              <w:top w:val="single" w:sz="4" w:space="0" w:color="auto"/>
              <w:left w:val="single" w:sz="4" w:space="0" w:color="auto"/>
              <w:bottom w:val="single" w:sz="4" w:space="0" w:color="auto"/>
              <w:right w:val="single" w:sz="4" w:space="0" w:color="auto"/>
            </w:tcBorders>
            <w:vAlign w:val="center"/>
            <w:hideMark/>
          </w:tcPr>
          <w:p w14:paraId="72398332"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$62,102,817</w:t>
            </w:r>
          </w:p>
        </w:tc>
        <w:tc>
          <w:tcPr>
            <w:tcW w:w="990" w:type="dxa"/>
            <w:tcBorders>
              <w:top w:val="single" w:sz="4" w:space="0" w:color="auto"/>
              <w:left w:val="single" w:sz="4" w:space="0" w:color="auto"/>
              <w:bottom w:val="single" w:sz="4" w:space="0" w:color="auto"/>
              <w:right w:val="single" w:sz="4" w:space="0" w:color="auto"/>
            </w:tcBorders>
            <w:vAlign w:val="center"/>
          </w:tcPr>
          <w:p w14:paraId="7FE572C8" w14:textId="434681E9" w:rsidR="00D0301B" w:rsidRDefault="00D0301B" w:rsidP="00D0301B">
            <w:pPr>
              <w:ind w:left="-115" w:right="-43" w:firstLine="115"/>
              <w:jc w:val="center"/>
              <w:rPr>
                <w:b/>
                <w:color w:val="000000" w:themeColor="text1"/>
                <w:sz w:val="18"/>
                <w:szCs w:val="18"/>
              </w:rPr>
            </w:pPr>
            <w:r>
              <w:rPr>
                <w:rFonts w:ascii="Times New Roman" w:eastAsia="Times New Roman" w:hAnsi="Times New Roman" w:cs="Times New Roman"/>
                <w:b/>
                <w:color w:val="000000" w:themeColor="text1"/>
                <w:sz w:val="18"/>
                <w:szCs w:val="18"/>
              </w:rPr>
              <w:t>A</w:t>
            </w:r>
          </w:p>
        </w:tc>
      </w:tr>
      <w:tr w:rsidR="00D0301B" w14:paraId="2FC908D6" w14:textId="77777777" w:rsidTr="00D0301B">
        <w:trPr>
          <w:trHeight w:val="350"/>
        </w:trPr>
        <w:tc>
          <w:tcPr>
            <w:tcW w:w="3325" w:type="dxa"/>
            <w:tcBorders>
              <w:top w:val="single" w:sz="4" w:space="0" w:color="auto"/>
              <w:left w:val="single" w:sz="4" w:space="0" w:color="auto"/>
              <w:bottom w:val="single" w:sz="4" w:space="0" w:color="auto"/>
              <w:right w:val="single" w:sz="4" w:space="0" w:color="auto"/>
            </w:tcBorders>
            <w:vAlign w:val="center"/>
            <w:hideMark/>
          </w:tcPr>
          <w:p w14:paraId="7AD3998C" w14:textId="77777777" w:rsidR="00D0301B" w:rsidRDefault="00D0301B" w:rsidP="00D0301B">
            <w:pPr>
              <w:ind w:left="152" w:hanging="152"/>
              <w:rPr>
                <w:rFonts w:ascii="Times New Roman" w:eastAsia="Times New Roman" w:hAnsi="Times New Roman" w:cs="Times New Roman"/>
                <w:color w:val="000000" w:themeColor="text1"/>
                <w:sz w:val="20"/>
                <w:szCs w:val="20"/>
              </w:rPr>
            </w:pPr>
            <w:r w:rsidRPr="005D19A3">
              <w:rPr>
                <w:rFonts w:ascii="Times New Roman" w:eastAsia="Times New Roman" w:hAnsi="Times New Roman" w:cs="Times New Roman"/>
                <w:sz w:val="20"/>
                <w:szCs w:val="20"/>
              </w:rPr>
              <w:t>Add: Receipts and Recovered Receivables</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2B68054" w14:textId="77777777" w:rsidR="00D0301B" w:rsidRPr="00E377BD"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$436,332</w:t>
            </w:r>
          </w:p>
        </w:tc>
        <w:tc>
          <w:tcPr>
            <w:tcW w:w="1467" w:type="dxa"/>
            <w:tcBorders>
              <w:top w:val="single" w:sz="4" w:space="0" w:color="auto"/>
              <w:left w:val="single" w:sz="4" w:space="0" w:color="auto"/>
              <w:bottom w:val="single" w:sz="4" w:space="0" w:color="auto"/>
              <w:right w:val="single" w:sz="4" w:space="0" w:color="auto"/>
            </w:tcBorders>
            <w:vAlign w:val="center"/>
            <w:hideMark/>
          </w:tcPr>
          <w:p w14:paraId="4E65E2B8" w14:textId="77777777" w:rsidR="00D0301B" w:rsidRPr="00E377BD"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$1,000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5B77C45" w14:textId="77777777" w:rsidR="00D0301B" w:rsidRPr="00E377BD"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$0</w:t>
            </w:r>
          </w:p>
        </w:tc>
        <w:tc>
          <w:tcPr>
            <w:tcW w:w="1429" w:type="dxa"/>
            <w:tcBorders>
              <w:top w:val="single" w:sz="4" w:space="0" w:color="auto"/>
              <w:left w:val="single" w:sz="4" w:space="0" w:color="auto"/>
              <w:bottom w:val="single" w:sz="4" w:space="0" w:color="auto"/>
              <w:right w:val="single" w:sz="4" w:space="0" w:color="auto"/>
            </w:tcBorders>
            <w:vAlign w:val="center"/>
            <w:hideMark/>
          </w:tcPr>
          <w:p w14:paraId="5B272B39"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$437,332</w:t>
            </w:r>
          </w:p>
        </w:tc>
        <w:tc>
          <w:tcPr>
            <w:tcW w:w="990" w:type="dxa"/>
            <w:tcBorders>
              <w:top w:val="single" w:sz="4" w:space="0" w:color="auto"/>
              <w:left w:val="single" w:sz="4" w:space="0" w:color="auto"/>
              <w:bottom w:val="single" w:sz="4" w:space="0" w:color="auto"/>
              <w:right w:val="single" w:sz="4" w:space="0" w:color="auto"/>
            </w:tcBorders>
            <w:vAlign w:val="center"/>
          </w:tcPr>
          <w:p w14:paraId="3A51B36E" w14:textId="02F28DB5" w:rsidR="00D0301B" w:rsidRDefault="00D0301B" w:rsidP="00D0301B">
            <w:pPr>
              <w:ind w:left="-115" w:right="-43" w:firstLine="115"/>
              <w:jc w:val="center"/>
              <w:rPr>
                <w:b/>
                <w:color w:val="000000" w:themeColor="text1"/>
                <w:sz w:val="18"/>
                <w:szCs w:val="18"/>
              </w:rPr>
            </w:pPr>
            <w:r>
              <w:rPr>
                <w:rFonts w:ascii="Times New Roman" w:eastAsia="Times New Roman" w:hAnsi="Times New Roman" w:cs="Times New Roman"/>
                <w:b/>
                <w:color w:val="000000" w:themeColor="text1"/>
                <w:sz w:val="18"/>
                <w:szCs w:val="18"/>
              </w:rPr>
              <w:t>A</w:t>
            </w:r>
          </w:p>
        </w:tc>
      </w:tr>
      <w:tr w:rsidR="00D0301B" w14:paraId="61C85D39" w14:textId="77777777" w:rsidTr="00D0301B">
        <w:trPr>
          <w:trHeight w:val="395"/>
        </w:trPr>
        <w:tc>
          <w:tcPr>
            <w:tcW w:w="3325" w:type="dxa"/>
            <w:tcBorders>
              <w:top w:val="single" w:sz="4" w:space="0" w:color="auto"/>
              <w:left w:val="single" w:sz="4" w:space="0" w:color="auto"/>
              <w:bottom w:val="single" w:sz="4" w:space="0" w:color="auto"/>
              <w:right w:val="single" w:sz="4" w:space="0" w:color="auto"/>
            </w:tcBorders>
            <w:vAlign w:val="center"/>
            <w:hideMark/>
          </w:tcPr>
          <w:p w14:paraId="4E64BC47" w14:textId="77777777" w:rsidR="00D0301B" w:rsidRDefault="00D0301B" w:rsidP="00D0301B">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Less: Payments</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997D506" w14:textId="77777777" w:rsidR="00D0301B" w:rsidRPr="00E377BD"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$44,002,917</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0D409DE"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$31,000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18B5674"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$0</w:t>
            </w:r>
          </w:p>
        </w:tc>
        <w:tc>
          <w:tcPr>
            <w:tcW w:w="1429" w:type="dxa"/>
            <w:tcBorders>
              <w:top w:val="single" w:sz="4" w:space="0" w:color="auto"/>
              <w:left w:val="single" w:sz="4" w:space="0" w:color="auto"/>
              <w:bottom w:val="single" w:sz="4" w:space="0" w:color="auto"/>
              <w:right w:val="single" w:sz="4" w:space="0" w:color="auto"/>
            </w:tcBorders>
            <w:vAlign w:val="center"/>
            <w:hideMark/>
          </w:tcPr>
          <w:p w14:paraId="59805A95"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$44,033,917</w:t>
            </w:r>
          </w:p>
        </w:tc>
        <w:tc>
          <w:tcPr>
            <w:tcW w:w="990" w:type="dxa"/>
            <w:tcBorders>
              <w:top w:val="single" w:sz="4" w:space="0" w:color="auto"/>
              <w:left w:val="single" w:sz="4" w:space="0" w:color="auto"/>
              <w:bottom w:val="single" w:sz="4" w:space="0" w:color="auto"/>
              <w:right w:val="single" w:sz="4" w:space="0" w:color="auto"/>
            </w:tcBorders>
            <w:vAlign w:val="center"/>
          </w:tcPr>
          <w:p w14:paraId="7537333D" w14:textId="2E3305DD" w:rsidR="00D0301B" w:rsidRDefault="00D0301B" w:rsidP="00D0301B">
            <w:pPr>
              <w:ind w:left="-115" w:right="-43" w:firstLine="115"/>
              <w:jc w:val="center"/>
              <w:rPr>
                <w:b/>
                <w:color w:val="000000" w:themeColor="text1"/>
                <w:sz w:val="18"/>
                <w:szCs w:val="18"/>
              </w:rPr>
            </w:pPr>
            <w:r>
              <w:rPr>
                <w:rFonts w:ascii="Times New Roman" w:eastAsia="Times New Roman" w:hAnsi="Times New Roman" w:cs="Times New Roman"/>
                <w:b/>
                <w:color w:val="000000" w:themeColor="text1"/>
                <w:sz w:val="18"/>
                <w:szCs w:val="18"/>
              </w:rPr>
              <w:t>A, A1</w:t>
            </w:r>
          </w:p>
        </w:tc>
      </w:tr>
      <w:tr w:rsidR="00D0301B" w14:paraId="72EE9A58" w14:textId="77777777" w:rsidTr="00D0301B">
        <w:trPr>
          <w:trHeight w:val="431"/>
        </w:trPr>
        <w:tc>
          <w:tcPr>
            <w:tcW w:w="3325" w:type="dxa"/>
            <w:tcBorders>
              <w:top w:val="single" w:sz="4" w:space="0" w:color="auto"/>
              <w:left w:val="single" w:sz="4" w:space="0" w:color="auto"/>
              <w:bottom w:val="single" w:sz="4" w:space="0" w:color="auto"/>
              <w:right w:val="single" w:sz="4" w:space="0" w:color="auto"/>
            </w:tcBorders>
            <w:vAlign w:val="center"/>
            <w:hideMark/>
          </w:tcPr>
          <w:p w14:paraId="5EAD3CC1" w14:textId="77777777" w:rsidR="00D0301B" w:rsidRDefault="00D0301B" w:rsidP="00D0301B">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Less: Reappropriations  </w:t>
            </w:r>
          </w:p>
        </w:tc>
        <w:tc>
          <w:tcPr>
            <w:tcW w:w="1519" w:type="dxa"/>
            <w:tcBorders>
              <w:top w:val="single" w:sz="4" w:space="0" w:color="auto"/>
              <w:left w:val="single" w:sz="4" w:space="0" w:color="auto"/>
              <w:bottom w:val="single" w:sz="4" w:space="0" w:color="auto"/>
              <w:right w:val="single" w:sz="4" w:space="0" w:color="auto"/>
            </w:tcBorders>
            <w:vAlign w:val="center"/>
            <w:hideMark/>
          </w:tcPr>
          <w:p w14:paraId="3700AB47"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$0</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FB7A39A"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30C187F"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$13,000</w:t>
            </w:r>
          </w:p>
        </w:tc>
        <w:tc>
          <w:tcPr>
            <w:tcW w:w="1429" w:type="dxa"/>
            <w:tcBorders>
              <w:top w:val="single" w:sz="4" w:space="0" w:color="auto"/>
              <w:left w:val="single" w:sz="4" w:space="0" w:color="auto"/>
              <w:bottom w:val="single" w:sz="4" w:space="0" w:color="auto"/>
              <w:right w:val="single" w:sz="4" w:space="0" w:color="auto"/>
            </w:tcBorders>
            <w:vAlign w:val="center"/>
            <w:hideMark/>
          </w:tcPr>
          <w:p w14:paraId="721499E6"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$13,000</w:t>
            </w:r>
          </w:p>
        </w:tc>
        <w:tc>
          <w:tcPr>
            <w:tcW w:w="990" w:type="dxa"/>
            <w:tcBorders>
              <w:top w:val="single" w:sz="4" w:space="0" w:color="auto"/>
              <w:left w:val="single" w:sz="4" w:space="0" w:color="auto"/>
              <w:bottom w:val="single" w:sz="4" w:space="0" w:color="auto"/>
              <w:right w:val="single" w:sz="4" w:space="0" w:color="auto"/>
            </w:tcBorders>
            <w:vAlign w:val="center"/>
          </w:tcPr>
          <w:p w14:paraId="126795EE" w14:textId="7674B019" w:rsidR="00D0301B" w:rsidRDefault="00D0301B" w:rsidP="00D0301B">
            <w:pPr>
              <w:ind w:left="-115" w:right="-43" w:firstLine="115"/>
              <w:jc w:val="center"/>
              <w:rPr>
                <w:b/>
                <w:color w:val="000000" w:themeColor="text1"/>
                <w:sz w:val="18"/>
                <w:szCs w:val="18"/>
              </w:rPr>
            </w:pPr>
            <w:r>
              <w:rPr>
                <w:rFonts w:ascii="Times New Roman" w:eastAsia="Times New Roman" w:hAnsi="Times New Roman" w:cs="Times New Roman"/>
                <w:b/>
                <w:color w:val="000000" w:themeColor="text1"/>
                <w:sz w:val="18"/>
                <w:szCs w:val="18"/>
              </w:rPr>
              <w:t>A</w:t>
            </w:r>
          </w:p>
        </w:tc>
      </w:tr>
      <w:tr w:rsidR="00D0301B" w14:paraId="76523E15" w14:textId="77777777" w:rsidTr="00D0301B">
        <w:trPr>
          <w:trHeight w:val="539"/>
        </w:trPr>
        <w:tc>
          <w:tcPr>
            <w:tcW w:w="3325" w:type="dxa"/>
            <w:tcBorders>
              <w:top w:val="single" w:sz="4" w:space="0" w:color="auto"/>
              <w:left w:val="single" w:sz="4" w:space="0" w:color="auto"/>
              <w:bottom w:val="single" w:sz="4" w:space="0" w:color="auto"/>
              <w:right w:val="single" w:sz="4" w:space="0" w:color="auto"/>
            </w:tcBorders>
            <w:vAlign w:val="center"/>
            <w:hideMark/>
          </w:tcPr>
          <w:p w14:paraId="46A41D27" w14:textId="79DDB883" w:rsidR="00D0301B" w:rsidRDefault="00D0301B" w:rsidP="00D0301B">
            <w:pPr>
              <w:ind w:left="152" w:hanging="152"/>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sz w:val="20"/>
                <w:szCs w:val="20"/>
              </w:rPr>
              <w:t xml:space="preserve">State-Mandated </w:t>
            </w:r>
            <w:r w:rsidRPr="00BB2BD4">
              <w:rPr>
                <w:rFonts w:ascii="Times New Roman" w:eastAsia="Times New Roman" w:hAnsi="Times New Roman" w:cs="Times New Roman"/>
                <w:b/>
                <w:sz w:val="20"/>
                <w:szCs w:val="20"/>
              </w:rPr>
              <w:t>Appropriation</w:t>
            </w:r>
            <w:r>
              <w:rPr>
                <w:rFonts w:ascii="Times New Roman" w:eastAsia="Times New Roman" w:hAnsi="Times New Roman" w:cs="Times New Roman"/>
                <w:b/>
                <w:sz w:val="20"/>
                <w:szCs w:val="20"/>
              </w:rPr>
              <w:t>s</w:t>
            </w:r>
            <w:r w:rsidRPr="00BB2BD4">
              <w:rPr>
                <w:rFonts w:ascii="Times New Roman" w:eastAsia="Times New Roman" w:hAnsi="Times New Roman" w:cs="Times New Roman"/>
                <w:b/>
                <w:sz w:val="20"/>
                <w:szCs w:val="20"/>
              </w:rPr>
              <w:t xml:space="preserve"> Balances as of April 1, 202</w:t>
            </w:r>
            <w:r>
              <w:rPr>
                <w:rFonts w:ascii="Times New Roman" w:eastAsia="Times New Roman" w:hAnsi="Times New Roman" w:cs="Times New Roman"/>
                <w:b/>
                <w:sz w:val="20"/>
                <w:szCs w:val="20"/>
              </w:rPr>
              <w:t>1</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0FF2C53" w14:textId="77777777" w:rsidR="00D0301B" w:rsidRPr="006C056C" w:rsidRDefault="00D0301B" w:rsidP="00D0301B">
            <w:pPr>
              <w:jc w:val="right"/>
              <w:rPr>
                <w:rFonts w:ascii="Times New Roman" w:eastAsia="Times New Roman" w:hAnsi="Times New Roman" w:cs="Times New Roman"/>
                <w:b/>
                <w:color w:val="000000" w:themeColor="text1"/>
                <w:sz w:val="20"/>
                <w:szCs w:val="20"/>
              </w:rPr>
            </w:pPr>
            <w:r w:rsidRPr="00E377BD">
              <w:rPr>
                <w:rFonts w:ascii="Times New Roman" w:hAnsi="Times New Roman" w:cs="Times New Roman"/>
                <w:b/>
                <w:color w:val="000000" w:themeColor="text1"/>
                <w:sz w:val="20"/>
              </w:rPr>
              <w:t>$18,418,232</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85426BE" w14:textId="77777777" w:rsidR="00D0301B" w:rsidRPr="006C056C" w:rsidRDefault="00D0301B" w:rsidP="00D0301B">
            <w:pPr>
              <w:jc w:val="right"/>
              <w:rPr>
                <w:rFonts w:ascii="Times New Roman" w:eastAsia="Times New Roman" w:hAnsi="Times New Roman" w:cs="Times New Roman"/>
                <w:b/>
                <w:color w:val="000000" w:themeColor="text1"/>
                <w:sz w:val="20"/>
                <w:szCs w:val="20"/>
              </w:rPr>
            </w:pPr>
            <w:r w:rsidRPr="00E377BD">
              <w:rPr>
                <w:rFonts w:ascii="Times New Roman" w:hAnsi="Times New Roman" w:cs="Times New Roman"/>
                <w:b/>
                <w:color w:val="000000" w:themeColor="text1"/>
                <w:sz w:val="20"/>
              </w:rPr>
              <w:t>$49,000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F5F48E0" w14:textId="77777777" w:rsidR="00D0301B" w:rsidRPr="006C056C" w:rsidRDefault="00D0301B" w:rsidP="00D0301B">
            <w:pPr>
              <w:jc w:val="right"/>
              <w:rPr>
                <w:rFonts w:ascii="Times New Roman" w:eastAsia="Times New Roman" w:hAnsi="Times New Roman" w:cs="Times New Roman"/>
                <w:b/>
                <w:color w:val="000000" w:themeColor="text1"/>
                <w:sz w:val="20"/>
                <w:szCs w:val="20"/>
              </w:rPr>
            </w:pPr>
            <w:r w:rsidRPr="00E377BD">
              <w:rPr>
                <w:rFonts w:ascii="Times New Roman" w:hAnsi="Times New Roman" w:cs="Times New Roman"/>
                <w:b/>
                <w:color w:val="000000" w:themeColor="text1"/>
                <w:sz w:val="20"/>
              </w:rPr>
              <w:t>$26,000</w:t>
            </w:r>
          </w:p>
        </w:tc>
        <w:tc>
          <w:tcPr>
            <w:tcW w:w="1429" w:type="dxa"/>
            <w:tcBorders>
              <w:top w:val="single" w:sz="4" w:space="0" w:color="auto"/>
              <w:left w:val="single" w:sz="4" w:space="0" w:color="auto"/>
              <w:bottom w:val="single" w:sz="4" w:space="0" w:color="auto"/>
              <w:right w:val="single" w:sz="4" w:space="0" w:color="auto"/>
            </w:tcBorders>
            <w:vAlign w:val="center"/>
            <w:hideMark/>
          </w:tcPr>
          <w:p w14:paraId="157B8AFA" w14:textId="77777777" w:rsidR="00D0301B" w:rsidRPr="006C056C" w:rsidRDefault="00D0301B" w:rsidP="00D0301B">
            <w:pPr>
              <w:jc w:val="right"/>
              <w:rPr>
                <w:rFonts w:ascii="Times New Roman" w:eastAsia="Times New Roman" w:hAnsi="Times New Roman" w:cs="Times New Roman"/>
                <w:b/>
                <w:color w:val="000000" w:themeColor="text1"/>
                <w:sz w:val="20"/>
                <w:szCs w:val="20"/>
              </w:rPr>
            </w:pPr>
            <w:r w:rsidRPr="00E377BD">
              <w:rPr>
                <w:rFonts w:ascii="Times New Roman" w:hAnsi="Times New Roman" w:cs="Times New Roman"/>
                <w:b/>
                <w:color w:val="000000" w:themeColor="text1"/>
                <w:sz w:val="20"/>
              </w:rPr>
              <w:t>$18,493,232</w:t>
            </w:r>
          </w:p>
        </w:tc>
        <w:tc>
          <w:tcPr>
            <w:tcW w:w="990" w:type="dxa"/>
            <w:tcBorders>
              <w:top w:val="single" w:sz="4" w:space="0" w:color="auto"/>
              <w:left w:val="single" w:sz="4" w:space="0" w:color="auto"/>
              <w:bottom w:val="single" w:sz="4" w:space="0" w:color="auto"/>
              <w:right w:val="single" w:sz="4" w:space="0" w:color="auto"/>
            </w:tcBorders>
            <w:vAlign w:val="center"/>
          </w:tcPr>
          <w:p w14:paraId="42F956EF" w14:textId="7594A47E" w:rsidR="00D0301B" w:rsidRDefault="00D0301B" w:rsidP="00D0301B">
            <w:pPr>
              <w:ind w:left="-115" w:right="-43" w:firstLine="115"/>
              <w:jc w:val="center"/>
              <w:rPr>
                <w:b/>
                <w:color w:val="000000" w:themeColor="text1"/>
                <w:sz w:val="18"/>
                <w:szCs w:val="18"/>
              </w:rPr>
            </w:pPr>
            <w:r>
              <w:rPr>
                <w:rFonts w:ascii="Times New Roman" w:eastAsia="Times New Roman" w:hAnsi="Times New Roman" w:cs="Times New Roman"/>
                <w:b/>
                <w:color w:val="000000" w:themeColor="text1"/>
                <w:sz w:val="18"/>
                <w:szCs w:val="18"/>
              </w:rPr>
              <w:t>A</w:t>
            </w:r>
          </w:p>
        </w:tc>
      </w:tr>
      <w:tr w:rsidR="00D0301B" w14:paraId="4B4BC200" w14:textId="77777777" w:rsidTr="00D0301B">
        <w:trPr>
          <w:trHeight w:val="386"/>
        </w:trPr>
        <w:tc>
          <w:tcPr>
            <w:tcW w:w="3325" w:type="dxa"/>
            <w:tcBorders>
              <w:top w:val="single" w:sz="4" w:space="0" w:color="auto"/>
              <w:left w:val="single" w:sz="4" w:space="0" w:color="auto"/>
              <w:bottom w:val="single" w:sz="4" w:space="0" w:color="auto"/>
              <w:right w:val="single" w:sz="4" w:space="0" w:color="auto"/>
            </w:tcBorders>
            <w:vAlign w:val="center"/>
            <w:hideMark/>
          </w:tcPr>
          <w:p w14:paraId="39948C51" w14:textId="5B62F3EB" w:rsidR="00D0301B" w:rsidRDefault="00D0301B" w:rsidP="00D0301B">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State Mandated Program Payable Balances for Funded Mandates.</w:t>
            </w:r>
          </w:p>
          <w:p w14:paraId="75B65B68" w14:textId="68F2EE16" w:rsidR="00D0301B" w:rsidRDefault="00D0301B" w:rsidP="00D0301B">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(Claims received as of April 1, 2021)</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D8CDB"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$402,729,715</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192F0" w14:textId="6353DCC2"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$925,402,623</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ED1E3"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$10,709,796</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6BCFE" w14:textId="3EC1948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$1,338,842,134</w:t>
            </w:r>
          </w:p>
        </w:tc>
        <w:tc>
          <w:tcPr>
            <w:tcW w:w="990" w:type="dxa"/>
            <w:tcBorders>
              <w:top w:val="single" w:sz="4" w:space="0" w:color="auto"/>
              <w:left w:val="single" w:sz="4" w:space="0" w:color="auto"/>
              <w:bottom w:val="single" w:sz="4" w:space="0" w:color="auto"/>
              <w:right w:val="single" w:sz="4" w:space="0" w:color="auto"/>
            </w:tcBorders>
            <w:vAlign w:val="center"/>
          </w:tcPr>
          <w:p w14:paraId="09FC2BCE" w14:textId="627767E3" w:rsidR="00D0301B" w:rsidRDefault="00D0301B" w:rsidP="00D0301B">
            <w:pPr>
              <w:ind w:left="-119" w:right="-39" w:firstLine="119"/>
              <w:jc w:val="center"/>
              <w:rPr>
                <w:b/>
                <w:color w:val="000000" w:themeColor="text1"/>
                <w:sz w:val="18"/>
                <w:szCs w:val="18"/>
              </w:rPr>
            </w:pPr>
            <w:r>
              <w:rPr>
                <w:rFonts w:ascii="Times New Roman" w:eastAsia="Times New Roman" w:hAnsi="Times New Roman" w:cs="Times New Roman"/>
                <w:b/>
                <w:color w:val="000000" w:themeColor="text1"/>
                <w:sz w:val="18"/>
                <w:szCs w:val="18"/>
              </w:rPr>
              <w:t>B, B1</w:t>
            </w:r>
          </w:p>
        </w:tc>
      </w:tr>
      <w:tr w:rsidR="00D0301B" w14:paraId="6D0BDB44" w14:textId="77777777" w:rsidTr="00D0301B">
        <w:trPr>
          <w:trHeight w:val="440"/>
        </w:trPr>
        <w:tc>
          <w:tcPr>
            <w:tcW w:w="3325" w:type="dxa"/>
            <w:tcBorders>
              <w:top w:val="single" w:sz="4" w:space="0" w:color="auto"/>
              <w:left w:val="single" w:sz="4" w:space="0" w:color="auto"/>
              <w:bottom w:val="single" w:sz="4" w:space="0" w:color="auto"/>
              <w:right w:val="single" w:sz="4" w:space="0" w:color="auto"/>
            </w:tcBorders>
            <w:vAlign w:val="center"/>
            <w:hideMark/>
          </w:tcPr>
          <w:p w14:paraId="345E4D8C" w14:textId="4BF7A46E" w:rsidR="00D0301B" w:rsidRDefault="00D0301B" w:rsidP="00D0301B">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State Mandated Program Payable Balances for Unfunded Mandates. (Claims received as of April 1, 2021)</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0D1BBA5" w14:textId="236BC8B3" w:rsidR="00D0301B" w:rsidRPr="00E377BD"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$366,615,578</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9185CDE" w14:textId="77777777" w:rsidR="00D0301B" w:rsidRPr="00E377BD"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$1,803,518</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6AF85C5" w14:textId="77777777"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$0</w:t>
            </w:r>
          </w:p>
        </w:tc>
        <w:tc>
          <w:tcPr>
            <w:tcW w:w="1429" w:type="dxa"/>
            <w:tcBorders>
              <w:top w:val="single" w:sz="4" w:space="0" w:color="auto"/>
              <w:left w:val="single" w:sz="4" w:space="0" w:color="auto"/>
              <w:bottom w:val="single" w:sz="4" w:space="0" w:color="auto"/>
              <w:right w:val="single" w:sz="4" w:space="0" w:color="auto"/>
            </w:tcBorders>
            <w:vAlign w:val="center"/>
            <w:hideMark/>
          </w:tcPr>
          <w:p w14:paraId="36AB973B" w14:textId="78FF43B4" w:rsidR="00D0301B" w:rsidRPr="006C056C" w:rsidRDefault="00D0301B" w:rsidP="00D0301B">
            <w:pPr>
              <w:jc w:val="right"/>
              <w:rPr>
                <w:rFonts w:ascii="Times New Roman" w:eastAsia="Times New Roman" w:hAnsi="Times New Roman" w:cs="Times New Roman"/>
                <w:color w:val="000000" w:themeColor="text1"/>
                <w:sz w:val="20"/>
                <w:szCs w:val="20"/>
              </w:rPr>
            </w:pPr>
            <w:r w:rsidRPr="00E377BD">
              <w:rPr>
                <w:rFonts w:ascii="Times New Roman" w:hAnsi="Times New Roman" w:cs="Times New Roman"/>
                <w:color w:val="000000" w:themeColor="text1"/>
                <w:sz w:val="20"/>
              </w:rPr>
              <w:t>$368,419,096</w:t>
            </w:r>
          </w:p>
        </w:tc>
        <w:tc>
          <w:tcPr>
            <w:tcW w:w="990" w:type="dxa"/>
            <w:tcBorders>
              <w:top w:val="single" w:sz="4" w:space="0" w:color="auto"/>
              <w:left w:val="single" w:sz="4" w:space="0" w:color="auto"/>
              <w:bottom w:val="single" w:sz="4" w:space="0" w:color="auto"/>
              <w:right w:val="single" w:sz="4" w:space="0" w:color="auto"/>
            </w:tcBorders>
            <w:vAlign w:val="center"/>
          </w:tcPr>
          <w:p w14:paraId="0755F2C2" w14:textId="19D961E2" w:rsidR="00D0301B" w:rsidRDefault="00D0301B" w:rsidP="00D0301B">
            <w:pPr>
              <w:ind w:left="-119" w:right="-39" w:firstLine="119"/>
              <w:jc w:val="center"/>
              <w:rPr>
                <w:b/>
                <w:color w:val="000000" w:themeColor="text1"/>
                <w:sz w:val="18"/>
                <w:szCs w:val="18"/>
              </w:rPr>
            </w:pPr>
            <w:r>
              <w:rPr>
                <w:rFonts w:ascii="Times New Roman" w:eastAsia="Times New Roman" w:hAnsi="Times New Roman" w:cs="Times New Roman"/>
                <w:b/>
                <w:color w:val="000000" w:themeColor="text1"/>
                <w:sz w:val="18"/>
                <w:szCs w:val="18"/>
              </w:rPr>
              <w:t>B, B2</w:t>
            </w:r>
          </w:p>
        </w:tc>
      </w:tr>
      <w:tr w:rsidR="00D0301B" w14:paraId="14CB9206" w14:textId="77777777" w:rsidTr="00D0301B">
        <w:trPr>
          <w:trHeight w:val="350"/>
        </w:trPr>
        <w:tc>
          <w:tcPr>
            <w:tcW w:w="3325" w:type="dxa"/>
            <w:tcBorders>
              <w:top w:val="single" w:sz="4" w:space="0" w:color="auto"/>
              <w:left w:val="single" w:sz="4" w:space="0" w:color="auto"/>
              <w:bottom w:val="single" w:sz="4" w:space="0" w:color="auto"/>
              <w:right w:val="single" w:sz="4" w:space="0" w:color="auto"/>
            </w:tcBorders>
            <w:vAlign w:val="center"/>
            <w:hideMark/>
          </w:tcPr>
          <w:p w14:paraId="7AE7A993" w14:textId="77777777" w:rsidR="00D0301B" w:rsidRDefault="00D0301B" w:rsidP="00D0301B">
            <w:pPr>
              <w:ind w:left="152" w:hanging="152"/>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Subtotal State-Mandated Program Payable Balances</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4615F92" w14:textId="73D557EF" w:rsidR="00D0301B" w:rsidRPr="006C056C" w:rsidRDefault="00D0301B" w:rsidP="00D0301B">
            <w:pPr>
              <w:jc w:val="right"/>
              <w:rPr>
                <w:rFonts w:ascii="Times New Roman" w:eastAsia="Times New Roman" w:hAnsi="Times New Roman" w:cs="Times New Roman"/>
                <w:b/>
                <w:color w:val="000000" w:themeColor="text1"/>
                <w:sz w:val="20"/>
                <w:szCs w:val="20"/>
              </w:rPr>
            </w:pPr>
            <w:r w:rsidRPr="00E377BD">
              <w:rPr>
                <w:rFonts w:ascii="Times New Roman" w:hAnsi="Times New Roman" w:cs="Times New Roman"/>
                <w:b/>
                <w:color w:val="000000" w:themeColor="text1"/>
                <w:sz w:val="20"/>
              </w:rPr>
              <w:t>$769,345,293</w:t>
            </w:r>
          </w:p>
        </w:tc>
        <w:tc>
          <w:tcPr>
            <w:tcW w:w="1467" w:type="dxa"/>
            <w:tcBorders>
              <w:top w:val="single" w:sz="4" w:space="0" w:color="auto"/>
              <w:left w:val="single" w:sz="4" w:space="0" w:color="auto"/>
              <w:bottom w:val="single" w:sz="4" w:space="0" w:color="auto"/>
              <w:right w:val="single" w:sz="4" w:space="0" w:color="auto"/>
            </w:tcBorders>
            <w:vAlign w:val="center"/>
            <w:hideMark/>
          </w:tcPr>
          <w:p w14:paraId="469C1E8F" w14:textId="5A9B5C4A" w:rsidR="00D0301B" w:rsidRPr="006C056C" w:rsidRDefault="00D0301B" w:rsidP="00D0301B">
            <w:pPr>
              <w:jc w:val="right"/>
              <w:rPr>
                <w:rFonts w:ascii="Times New Roman" w:eastAsia="Times New Roman" w:hAnsi="Times New Roman" w:cs="Times New Roman"/>
                <w:b/>
                <w:color w:val="000000" w:themeColor="text1"/>
                <w:sz w:val="20"/>
                <w:szCs w:val="20"/>
              </w:rPr>
            </w:pPr>
            <w:r w:rsidRPr="00E377BD">
              <w:rPr>
                <w:rFonts w:ascii="Times New Roman" w:hAnsi="Times New Roman" w:cs="Times New Roman"/>
                <w:b/>
                <w:color w:val="000000" w:themeColor="text1"/>
                <w:sz w:val="20"/>
              </w:rPr>
              <w:t>$927,206,141</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E4D2877" w14:textId="77777777" w:rsidR="00D0301B" w:rsidRPr="006C056C" w:rsidRDefault="00D0301B" w:rsidP="00D0301B">
            <w:pPr>
              <w:jc w:val="right"/>
              <w:rPr>
                <w:rFonts w:ascii="Times New Roman" w:eastAsia="Times New Roman" w:hAnsi="Times New Roman" w:cs="Times New Roman"/>
                <w:b/>
                <w:color w:val="000000" w:themeColor="text1"/>
                <w:sz w:val="20"/>
                <w:szCs w:val="20"/>
              </w:rPr>
            </w:pPr>
            <w:r w:rsidRPr="00E377BD">
              <w:rPr>
                <w:rFonts w:ascii="Times New Roman" w:hAnsi="Times New Roman" w:cs="Times New Roman"/>
                <w:b/>
                <w:color w:val="000000" w:themeColor="text1"/>
                <w:sz w:val="20"/>
              </w:rPr>
              <w:t>$10,709,796</w:t>
            </w:r>
          </w:p>
        </w:tc>
        <w:tc>
          <w:tcPr>
            <w:tcW w:w="1429" w:type="dxa"/>
            <w:tcBorders>
              <w:top w:val="single" w:sz="4" w:space="0" w:color="auto"/>
              <w:left w:val="single" w:sz="4" w:space="0" w:color="auto"/>
              <w:bottom w:val="single" w:sz="4" w:space="0" w:color="auto"/>
              <w:right w:val="single" w:sz="4" w:space="0" w:color="auto"/>
            </w:tcBorders>
            <w:vAlign w:val="center"/>
            <w:hideMark/>
          </w:tcPr>
          <w:p w14:paraId="2116593D" w14:textId="1F0D6F0D" w:rsidR="00D0301B" w:rsidRPr="006C056C" w:rsidRDefault="00D0301B" w:rsidP="00D0301B">
            <w:pPr>
              <w:jc w:val="right"/>
              <w:rPr>
                <w:rFonts w:ascii="Times New Roman" w:eastAsia="Times New Roman" w:hAnsi="Times New Roman" w:cs="Times New Roman"/>
                <w:b/>
                <w:color w:val="000000" w:themeColor="text1"/>
                <w:sz w:val="20"/>
                <w:szCs w:val="20"/>
              </w:rPr>
            </w:pPr>
            <w:r w:rsidRPr="00E377BD">
              <w:rPr>
                <w:rFonts w:ascii="Times New Roman" w:hAnsi="Times New Roman" w:cs="Times New Roman"/>
                <w:b/>
                <w:color w:val="000000" w:themeColor="text1"/>
                <w:sz w:val="20"/>
              </w:rPr>
              <w:t>$1,707,261,230</w:t>
            </w:r>
          </w:p>
        </w:tc>
        <w:tc>
          <w:tcPr>
            <w:tcW w:w="990" w:type="dxa"/>
            <w:tcBorders>
              <w:top w:val="single" w:sz="4" w:space="0" w:color="auto"/>
              <w:left w:val="single" w:sz="4" w:space="0" w:color="auto"/>
              <w:bottom w:val="single" w:sz="4" w:space="0" w:color="auto"/>
              <w:right w:val="single" w:sz="4" w:space="0" w:color="auto"/>
            </w:tcBorders>
            <w:vAlign w:val="center"/>
          </w:tcPr>
          <w:p w14:paraId="7161EE11" w14:textId="438CDC97" w:rsidR="00D0301B" w:rsidRDefault="00D0301B" w:rsidP="00D0301B">
            <w:pPr>
              <w:ind w:left="-119" w:right="-39" w:firstLine="119"/>
              <w:jc w:val="center"/>
              <w:rPr>
                <w:b/>
                <w:color w:val="000000" w:themeColor="text1"/>
                <w:sz w:val="18"/>
                <w:szCs w:val="18"/>
              </w:rPr>
            </w:pPr>
            <w:r>
              <w:rPr>
                <w:rFonts w:ascii="Times New Roman" w:eastAsia="Times New Roman" w:hAnsi="Times New Roman" w:cs="Times New Roman"/>
                <w:b/>
                <w:color w:val="000000" w:themeColor="text1"/>
                <w:sz w:val="18"/>
                <w:szCs w:val="18"/>
              </w:rPr>
              <w:t>B</w:t>
            </w:r>
          </w:p>
        </w:tc>
      </w:tr>
      <w:tr w:rsidR="00D0301B" w14:paraId="41375562" w14:textId="77777777" w:rsidTr="00D0301B">
        <w:trPr>
          <w:trHeight w:val="431"/>
        </w:trPr>
        <w:tc>
          <w:tcPr>
            <w:tcW w:w="3325" w:type="dxa"/>
            <w:tcBorders>
              <w:top w:val="single" w:sz="4" w:space="0" w:color="auto"/>
              <w:left w:val="single" w:sz="4" w:space="0" w:color="auto"/>
              <w:bottom w:val="single" w:sz="4" w:space="0" w:color="auto"/>
              <w:right w:val="single" w:sz="4" w:space="0" w:color="auto"/>
            </w:tcBorders>
            <w:vAlign w:val="center"/>
            <w:hideMark/>
          </w:tcPr>
          <w:p w14:paraId="60ADA574" w14:textId="77777777" w:rsidR="00D0301B" w:rsidRPr="00BB2BD4" w:rsidRDefault="00D0301B" w:rsidP="00D0301B">
            <w:pPr>
              <w:ind w:left="152" w:hanging="152"/>
              <w:rPr>
                <w:rFonts w:ascii="Times New Roman" w:eastAsia="Times New Roman" w:hAnsi="Times New Roman" w:cs="Times New Roman"/>
                <w:sz w:val="20"/>
                <w:szCs w:val="20"/>
              </w:rPr>
            </w:pPr>
            <w:r>
              <w:rPr>
                <w:rFonts w:ascii="Times New Roman" w:eastAsia="Times New Roman" w:hAnsi="Times New Roman" w:cs="Times New Roman"/>
                <w:sz w:val="20"/>
                <w:szCs w:val="20"/>
              </w:rPr>
              <w:t>Add: Accrued Interest Payables (Estimated as of June 30, 2021)</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0B1329A" w14:textId="317ED461" w:rsidR="00D0301B" w:rsidRPr="00775605" w:rsidRDefault="00D0301B" w:rsidP="00D0301B">
            <w:pPr>
              <w:jc w:val="right"/>
              <w:rPr>
                <w:rFonts w:ascii="Times New Roman" w:eastAsia="Times New Roman" w:hAnsi="Times New Roman" w:cs="Times New Roman"/>
                <w:sz w:val="20"/>
                <w:szCs w:val="20"/>
              </w:rPr>
            </w:pPr>
            <w:r w:rsidRPr="00775605">
              <w:rPr>
                <w:rFonts w:ascii="Times New Roman" w:hAnsi="Times New Roman" w:cs="Times New Roman"/>
                <w:sz w:val="20"/>
              </w:rPr>
              <w:t>$67,672,815</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8EF0128" w14:textId="3916F05F" w:rsidR="00D0301B" w:rsidRPr="00E377BD" w:rsidRDefault="00D0301B" w:rsidP="00D0301B">
            <w:pPr>
              <w:jc w:val="right"/>
              <w:rPr>
                <w:rFonts w:ascii="Times New Roman" w:eastAsia="Times New Roman" w:hAnsi="Times New Roman" w:cs="Times New Roman"/>
                <w:sz w:val="20"/>
                <w:szCs w:val="20"/>
              </w:rPr>
            </w:pPr>
            <w:r w:rsidRPr="00E377BD">
              <w:rPr>
                <w:rFonts w:ascii="Times New Roman" w:hAnsi="Times New Roman" w:cs="Times New Roman"/>
                <w:sz w:val="20"/>
              </w:rPr>
              <w:t>$93,683,397</w:t>
            </w:r>
          </w:p>
        </w:tc>
        <w:tc>
          <w:tcPr>
            <w:tcW w:w="1345" w:type="dxa"/>
            <w:tcBorders>
              <w:top w:val="single" w:sz="4" w:space="0" w:color="auto"/>
              <w:left w:val="single" w:sz="4" w:space="0" w:color="auto"/>
              <w:bottom w:val="single" w:sz="4" w:space="0" w:color="auto"/>
              <w:right w:val="single" w:sz="4" w:space="0" w:color="auto"/>
            </w:tcBorders>
            <w:vAlign w:val="center"/>
            <w:hideMark/>
          </w:tcPr>
          <w:p w14:paraId="740C32BF" w14:textId="4010514A" w:rsidR="00D0301B" w:rsidRPr="006C056C" w:rsidRDefault="00D0301B" w:rsidP="00D0301B">
            <w:pPr>
              <w:jc w:val="right"/>
              <w:rPr>
                <w:rFonts w:ascii="Times New Roman" w:eastAsia="Times New Roman" w:hAnsi="Times New Roman" w:cs="Times New Roman"/>
                <w:sz w:val="20"/>
                <w:szCs w:val="20"/>
                <w:highlight w:val="yellow"/>
              </w:rPr>
            </w:pPr>
            <w:r w:rsidRPr="00E377BD">
              <w:rPr>
                <w:rFonts w:ascii="Times New Roman" w:hAnsi="Times New Roman" w:cs="Times New Roman"/>
                <w:sz w:val="20"/>
              </w:rPr>
              <w:t>$1,954,138</w:t>
            </w:r>
          </w:p>
        </w:tc>
        <w:tc>
          <w:tcPr>
            <w:tcW w:w="1429" w:type="dxa"/>
            <w:tcBorders>
              <w:top w:val="single" w:sz="4" w:space="0" w:color="auto"/>
              <w:left w:val="single" w:sz="4" w:space="0" w:color="auto"/>
              <w:bottom w:val="single" w:sz="4" w:space="0" w:color="auto"/>
              <w:right w:val="single" w:sz="4" w:space="0" w:color="auto"/>
            </w:tcBorders>
            <w:vAlign w:val="center"/>
            <w:hideMark/>
          </w:tcPr>
          <w:p w14:paraId="1303BF37" w14:textId="4D0B697C" w:rsidR="00D0301B" w:rsidRPr="00E377BD" w:rsidRDefault="00D0301B" w:rsidP="00D0301B">
            <w:pPr>
              <w:jc w:val="right"/>
              <w:rPr>
                <w:rFonts w:ascii="Times New Roman" w:eastAsia="Times New Roman" w:hAnsi="Times New Roman" w:cs="Times New Roman"/>
                <w:sz w:val="20"/>
                <w:szCs w:val="20"/>
              </w:rPr>
            </w:pPr>
            <w:r w:rsidRPr="00E377BD">
              <w:rPr>
                <w:rFonts w:ascii="Times New Roman" w:hAnsi="Times New Roman" w:cs="Times New Roman"/>
                <w:sz w:val="20"/>
              </w:rPr>
              <w:t>$163,310,350</w:t>
            </w:r>
          </w:p>
        </w:tc>
        <w:tc>
          <w:tcPr>
            <w:tcW w:w="990" w:type="dxa"/>
            <w:tcBorders>
              <w:top w:val="single" w:sz="4" w:space="0" w:color="auto"/>
              <w:left w:val="single" w:sz="4" w:space="0" w:color="auto"/>
              <w:bottom w:val="single" w:sz="4" w:space="0" w:color="auto"/>
              <w:right w:val="single" w:sz="4" w:space="0" w:color="auto"/>
            </w:tcBorders>
          </w:tcPr>
          <w:p w14:paraId="22FAD6CC" w14:textId="77777777" w:rsidR="00D0301B" w:rsidRDefault="00D0301B" w:rsidP="00D0301B">
            <w:pPr>
              <w:ind w:left="-119" w:right="-39" w:firstLine="119"/>
              <w:jc w:val="center"/>
              <w:rPr>
                <w:b/>
                <w:sz w:val="18"/>
                <w:szCs w:val="18"/>
              </w:rPr>
            </w:pPr>
          </w:p>
        </w:tc>
      </w:tr>
      <w:tr w:rsidR="00D0301B" w14:paraId="147051EC" w14:textId="77777777" w:rsidTr="00047722">
        <w:trPr>
          <w:trHeight w:val="593"/>
        </w:trPr>
        <w:tc>
          <w:tcPr>
            <w:tcW w:w="3325" w:type="dxa"/>
            <w:tcBorders>
              <w:top w:val="single" w:sz="4" w:space="0" w:color="auto"/>
              <w:left w:val="single" w:sz="4" w:space="0" w:color="auto"/>
              <w:bottom w:val="single" w:sz="4" w:space="0" w:color="auto"/>
              <w:right w:val="single" w:sz="4" w:space="0" w:color="auto"/>
            </w:tcBorders>
            <w:vAlign w:val="center"/>
            <w:hideMark/>
          </w:tcPr>
          <w:p w14:paraId="02D35E4E" w14:textId="77777777" w:rsidR="00D0301B" w:rsidRPr="00BB2BD4" w:rsidRDefault="00D0301B" w:rsidP="00D0301B">
            <w:pPr>
              <w:ind w:left="152" w:hanging="152"/>
              <w:rPr>
                <w:rFonts w:ascii="Times New Roman" w:eastAsia="Times New Roman" w:hAnsi="Times New Roman" w:cs="Times New Roman"/>
                <w:b/>
                <w:color w:val="000000" w:themeColor="text1"/>
                <w:sz w:val="20"/>
                <w:szCs w:val="20"/>
              </w:rPr>
            </w:pPr>
            <w:r w:rsidRPr="00F65128">
              <w:rPr>
                <w:rFonts w:ascii="Times New Roman" w:eastAsia="Times New Roman" w:hAnsi="Times New Roman" w:cs="Times New Roman"/>
                <w:b/>
                <w:sz w:val="20"/>
                <w:szCs w:val="20"/>
              </w:rPr>
              <w:t>Grand Total State-Mandated</w:t>
            </w:r>
            <w:r w:rsidRPr="00BB2BD4">
              <w:rPr>
                <w:rFonts w:ascii="Times New Roman" w:eastAsia="Times New Roman" w:hAnsi="Times New Roman" w:cs="Times New Roman"/>
                <w:b/>
                <w:sz w:val="20"/>
                <w:szCs w:val="20"/>
              </w:rPr>
              <w:t xml:space="preserve"> </w:t>
            </w:r>
            <w:r w:rsidRPr="00F65128">
              <w:rPr>
                <w:rFonts w:ascii="Times New Roman" w:eastAsia="Times New Roman" w:hAnsi="Times New Roman" w:cs="Times New Roman"/>
                <w:b/>
                <w:sz w:val="20"/>
                <w:szCs w:val="20"/>
              </w:rPr>
              <w:t>Program Payable Balances as</w:t>
            </w:r>
            <w:r w:rsidRPr="00BB2BD4">
              <w:rPr>
                <w:rFonts w:ascii="Times New Roman" w:eastAsia="Times New Roman" w:hAnsi="Times New Roman" w:cs="Times New Roman"/>
                <w:b/>
                <w:sz w:val="20"/>
                <w:szCs w:val="20"/>
              </w:rPr>
              <w:t> </w:t>
            </w:r>
            <w:r w:rsidRPr="00F65128">
              <w:rPr>
                <w:rFonts w:ascii="Times New Roman" w:eastAsia="Times New Roman" w:hAnsi="Times New Roman" w:cs="Times New Roman"/>
                <w:b/>
                <w:sz w:val="20"/>
                <w:szCs w:val="20"/>
              </w:rPr>
              <w:t>of</w:t>
            </w:r>
            <w:r w:rsidRPr="00BB2BD4">
              <w:rPr>
                <w:rFonts w:ascii="Times New Roman" w:eastAsia="Times New Roman" w:hAnsi="Times New Roman" w:cs="Times New Roman"/>
                <w:b/>
                <w:sz w:val="20"/>
                <w:szCs w:val="20"/>
              </w:rPr>
              <w:t> </w:t>
            </w:r>
            <w:r w:rsidRPr="00F65128">
              <w:rPr>
                <w:rFonts w:ascii="Times New Roman" w:eastAsia="Times New Roman" w:hAnsi="Times New Roman" w:cs="Times New Roman"/>
                <w:b/>
                <w:sz w:val="20"/>
                <w:szCs w:val="20"/>
              </w:rPr>
              <w:t>April 1, 202</w:t>
            </w:r>
            <w:r>
              <w:rPr>
                <w:rFonts w:ascii="Times New Roman" w:eastAsia="Times New Roman" w:hAnsi="Times New Roman" w:cs="Times New Roman"/>
                <w:b/>
                <w:sz w:val="20"/>
                <w:szCs w:val="20"/>
              </w:rPr>
              <w:t>1</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1D597AD" w14:textId="49DA9F93" w:rsidR="00D0301B" w:rsidRPr="00E377BD" w:rsidRDefault="00D0301B" w:rsidP="00D0301B">
            <w:pPr>
              <w:jc w:val="right"/>
              <w:rPr>
                <w:rFonts w:ascii="Times New Roman" w:eastAsia="Times New Roman" w:hAnsi="Times New Roman" w:cs="Times New Roman"/>
                <w:b/>
                <w:sz w:val="20"/>
                <w:szCs w:val="20"/>
              </w:rPr>
            </w:pPr>
            <w:r w:rsidRPr="00E377BD">
              <w:rPr>
                <w:rFonts w:ascii="Times New Roman" w:hAnsi="Times New Roman" w:cs="Times New Roman"/>
                <w:b/>
                <w:sz w:val="20"/>
              </w:rPr>
              <w:t>$837,018,108</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A288A4F" w14:textId="6328A8F6" w:rsidR="00D0301B" w:rsidRPr="00E377BD" w:rsidRDefault="00D0301B" w:rsidP="00D0301B">
            <w:pPr>
              <w:jc w:val="right"/>
              <w:rPr>
                <w:rFonts w:ascii="Times New Roman" w:eastAsia="Times New Roman" w:hAnsi="Times New Roman" w:cs="Times New Roman"/>
                <w:b/>
                <w:sz w:val="20"/>
                <w:szCs w:val="20"/>
              </w:rPr>
            </w:pPr>
            <w:r w:rsidRPr="00E377BD">
              <w:rPr>
                <w:rFonts w:ascii="Times New Roman" w:hAnsi="Times New Roman" w:cs="Times New Roman"/>
                <w:b/>
                <w:sz w:val="20"/>
              </w:rPr>
              <w:t>$1,020,889,538</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04EEDF6" w14:textId="29E6C80D" w:rsidR="00D0301B" w:rsidRPr="00E377BD" w:rsidRDefault="00D0301B" w:rsidP="00D0301B">
            <w:pPr>
              <w:jc w:val="right"/>
              <w:rPr>
                <w:rFonts w:ascii="Times New Roman" w:eastAsia="Times New Roman" w:hAnsi="Times New Roman" w:cs="Times New Roman"/>
                <w:b/>
                <w:sz w:val="20"/>
                <w:szCs w:val="20"/>
              </w:rPr>
            </w:pPr>
            <w:r w:rsidRPr="00E377BD">
              <w:rPr>
                <w:rFonts w:ascii="Times New Roman" w:hAnsi="Times New Roman" w:cs="Times New Roman"/>
                <w:b/>
                <w:sz w:val="20"/>
              </w:rPr>
              <w:t>$12,663,934</w:t>
            </w:r>
          </w:p>
        </w:tc>
        <w:tc>
          <w:tcPr>
            <w:tcW w:w="1429" w:type="dxa"/>
            <w:tcBorders>
              <w:top w:val="single" w:sz="4" w:space="0" w:color="auto"/>
              <w:left w:val="single" w:sz="4" w:space="0" w:color="auto"/>
              <w:bottom w:val="single" w:sz="4" w:space="0" w:color="auto"/>
              <w:right w:val="single" w:sz="4" w:space="0" w:color="auto"/>
            </w:tcBorders>
            <w:vAlign w:val="center"/>
            <w:hideMark/>
          </w:tcPr>
          <w:p w14:paraId="6F0BAC8A" w14:textId="159556AB" w:rsidR="00D0301B" w:rsidRPr="00E377BD" w:rsidRDefault="00D0301B" w:rsidP="00D0301B">
            <w:pPr>
              <w:jc w:val="right"/>
              <w:rPr>
                <w:rFonts w:ascii="Times New Roman" w:eastAsia="Times New Roman" w:hAnsi="Times New Roman" w:cs="Times New Roman"/>
                <w:b/>
                <w:sz w:val="20"/>
                <w:szCs w:val="20"/>
              </w:rPr>
            </w:pPr>
            <w:r w:rsidRPr="00E377BD">
              <w:rPr>
                <w:rFonts w:ascii="Times New Roman" w:hAnsi="Times New Roman" w:cs="Times New Roman"/>
                <w:b/>
                <w:sz w:val="20"/>
              </w:rPr>
              <w:t>$1,870,571,580</w:t>
            </w:r>
          </w:p>
        </w:tc>
        <w:tc>
          <w:tcPr>
            <w:tcW w:w="990" w:type="dxa"/>
            <w:tcBorders>
              <w:top w:val="single" w:sz="4" w:space="0" w:color="auto"/>
              <w:left w:val="single" w:sz="4" w:space="0" w:color="auto"/>
              <w:bottom w:val="single" w:sz="4" w:space="0" w:color="auto"/>
              <w:right w:val="single" w:sz="4" w:space="0" w:color="auto"/>
            </w:tcBorders>
          </w:tcPr>
          <w:p w14:paraId="3AE9168C" w14:textId="77777777" w:rsidR="00D0301B" w:rsidRDefault="00D0301B" w:rsidP="00D0301B">
            <w:pPr>
              <w:ind w:left="-119" w:right="-39" w:firstLine="119"/>
              <w:jc w:val="center"/>
              <w:rPr>
                <w:b/>
                <w:sz w:val="18"/>
                <w:szCs w:val="18"/>
              </w:rPr>
            </w:pPr>
          </w:p>
        </w:tc>
      </w:tr>
      <w:tr w:rsidR="00D0301B" w14:paraId="709AF591" w14:textId="77777777" w:rsidTr="00047722">
        <w:trPr>
          <w:trHeight w:val="458"/>
        </w:trPr>
        <w:tc>
          <w:tcPr>
            <w:tcW w:w="3325" w:type="dxa"/>
            <w:tcBorders>
              <w:top w:val="single" w:sz="4" w:space="0" w:color="auto"/>
              <w:left w:val="single" w:sz="4" w:space="0" w:color="auto"/>
              <w:bottom w:val="single" w:sz="4" w:space="0" w:color="auto"/>
              <w:right w:val="single" w:sz="4" w:space="0" w:color="auto"/>
            </w:tcBorders>
            <w:vAlign w:val="center"/>
            <w:hideMark/>
          </w:tcPr>
          <w:p w14:paraId="34037B4A" w14:textId="77777777" w:rsidR="00D0301B" w:rsidRDefault="00D0301B" w:rsidP="00D0301B">
            <w:pPr>
              <w:ind w:left="152" w:hanging="152"/>
              <w:rPr>
                <w:rFonts w:ascii="Times New Roman" w:eastAsia="Times New Roman" w:hAnsi="Times New Roman" w:cs="Times New Roman"/>
                <w:b/>
                <w:sz w:val="20"/>
                <w:szCs w:val="20"/>
              </w:rPr>
            </w:pPr>
            <w:r w:rsidRPr="00F65128">
              <w:rPr>
                <w:rFonts w:ascii="Times New Roman" w:eastAsia="Times New Roman" w:hAnsi="Times New Roman" w:cs="Times New Roman"/>
                <w:b/>
                <w:sz w:val="20"/>
                <w:szCs w:val="20"/>
              </w:rPr>
              <w:t>Net Appropriation Deficiencies as</w:t>
            </w:r>
            <w:r w:rsidRPr="007800D2">
              <w:rPr>
                <w:rFonts w:ascii="Times New Roman" w:eastAsia="Times New Roman" w:hAnsi="Times New Roman" w:cs="Times New Roman"/>
                <w:b/>
                <w:sz w:val="20"/>
                <w:szCs w:val="20"/>
              </w:rPr>
              <w:t> </w:t>
            </w:r>
            <w:r w:rsidRPr="00F65128">
              <w:rPr>
                <w:rFonts w:ascii="Times New Roman" w:eastAsia="Times New Roman" w:hAnsi="Times New Roman" w:cs="Times New Roman"/>
                <w:b/>
                <w:sz w:val="20"/>
                <w:szCs w:val="20"/>
              </w:rPr>
              <w:t>of</w:t>
            </w:r>
            <w:r w:rsidRPr="007800D2">
              <w:rPr>
                <w:rFonts w:ascii="Times New Roman" w:eastAsia="Times New Roman" w:hAnsi="Times New Roman" w:cs="Times New Roman"/>
                <w:b/>
                <w:sz w:val="20"/>
                <w:szCs w:val="20"/>
              </w:rPr>
              <w:t> </w:t>
            </w:r>
            <w:r w:rsidRPr="00F65128">
              <w:rPr>
                <w:rFonts w:ascii="Times New Roman" w:eastAsia="Times New Roman" w:hAnsi="Times New Roman" w:cs="Times New Roman"/>
                <w:b/>
                <w:sz w:val="20"/>
                <w:szCs w:val="20"/>
              </w:rPr>
              <w:t>April 1, 202</w:t>
            </w:r>
            <w:r>
              <w:rPr>
                <w:rFonts w:ascii="Times New Roman" w:eastAsia="Times New Roman" w:hAnsi="Times New Roman" w:cs="Times New Roman"/>
                <w:b/>
                <w:sz w:val="20"/>
                <w:szCs w:val="20"/>
              </w:rPr>
              <w:t>1</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49D9456" w14:textId="1D2A9D96" w:rsidR="00D0301B" w:rsidRPr="00E377BD" w:rsidRDefault="00D0301B" w:rsidP="00D0301B">
            <w:pPr>
              <w:jc w:val="right"/>
              <w:rPr>
                <w:rFonts w:ascii="Times New Roman" w:eastAsia="Times New Roman" w:hAnsi="Times New Roman" w:cs="Times New Roman"/>
                <w:b/>
                <w:sz w:val="20"/>
                <w:szCs w:val="20"/>
              </w:rPr>
            </w:pPr>
            <w:r w:rsidRPr="00E377BD">
              <w:rPr>
                <w:rFonts w:ascii="Times New Roman" w:hAnsi="Times New Roman" w:cs="Times New Roman"/>
                <w:b/>
                <w:bCs/>
                <w:sz w:val="20"/>
              </w:rPr>
              <w:t>$818,599,876</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C50618A" w14:textId="06EC5791" w:rsidR="00D0301B" w:rsidRPr="00E377BD" w:rsidRDefault="00D0301B" w:rsidP="00D0301B">
            <w:pPr>
              <w:jc w:val="right"/>
              <w:rPr>
                <w:rFonts w:ascii="Times New Roman" w:eastAsia="Times New Roman" w:hAnsi="Times New Roman" w:cs="Times New Roman"/>
                <w:b/>
                <w:sz w:val="20"/>
                <w:szCs w:val="20"/>
              </w:rPr>
            </w:pPr>
            <w:r w:rsidRPr="00E377BD">
              <w:rPr>
                <w:rFonts w:ascii="Times New Roman" w:hAnsi="Times New Roman" w:cs="Times New Roman"/>
                <w:b/>
                <w:sz w:val="20"/>
              </w:rPr>
              <w:t>$1,020,840,538</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2BAAAC0" w14:textId="33E80183" w:rsidR="00D0301B" w:rsidRPr="00E377BD" w:rsidRDefault="00D0301B" w:rsidP="00D0301B">
            <w:pPr>
              <w:jc w:val="right"/>
              <w:rPr>
                <w:rFonts w:ascii="Times New Roman" w:eastAsia="Times New Roman" w:hAnsi="Times New Roman" w:cs="Times New Roman"/>
                <w:b/>
                <w:sz w:val="20"/>
                <w:szCs w:val="20"/>
              </w:rPr>
            </w:pPr>
            <w:r w:rsidRPr="00E377BD">
              <w:rPr>
                <w:rFonts w:ascii="Times New Roman" w:hAnsi="Times New Roman" w:cs="Times New Roman"/>
                <w:b/>
                <w:sz w:val="20"/>
              </w:rPr>
              <w:t>$12,637,934</w:t>
            </w:r>
          </w:p>
        </w:tc>
        <w:tc>
          <w:tcPr>
            <w:tcW w:w="1429" w:type="dxa"/>
            <w:tcBorders>
              <w:top w:val="single" w:sz="4" w:space="0" w:color="auto"/>
              <w:left w:val="single" w:sz="4" w:space="0" w:color="auto"/>
              <w:bottom w:val="single" w:sz="4" w:space="0" w:color="auto"/>
              <w:right w:val="single" w:sz="4" w:space="0" w:color="auto"/>
            </w:tcBorders>
            <w:vAlign w:val="center"/>
            <w:hideMark/>
          </w:tcPr>
          <w:p w14:paraId="6E354364" w14:textId="668EBC07" w:rsidR="00D0301B" w:rsidRPr="00E377BD" w:rsidRDefault="00D0301B" w:rsidP="00D0301B">
            <w:pPr>
              <w:jc w:val="right"/>
              <w:rPr>
                <w:rFonts w:ascii="Times New Roman" w:eastAsia="Times New Roman" w:hAnsi="Times New Roman" w:cs="Times New Roman"/>
                <w:b/>
                <w:sz w:val="20"/>
                <w:szCs w:val="20"/>
              </w:rPr>
            </w:pPr>
            <w:r w:rsidRPr="00E377BD">
              <w:rPr>
                <w:rFonts w:ascii="Times New Roman" w:hAnsi="Times New Roman" w:cs="Times New Roman"/>
                <w:b/>
                <w:sz w:val="20"/>
              </w:rPr>
              <w:t>$1,852,078,348</w:t>
            </w:r>
          </w:p>
        </w:tc>
        <w:tc>
          <w:tcPr>
            <w:tcW w:w="990" w:type="dxa"/>
            <w:tcBorders>
              <w:top w:val="single" w:sz="4" w:space="0" w:color="auto"/>
              <w:left w:val="single" w:sz="4" w:space="0" w:color="auto"/>
              <w:bottom w:val="single" w:sz="4" w:space="0" w:color="auto"/>
              <w:right w:val="single" w:sz="4" w:space="0" w:color="auto"/>
            </w:tcBorders>
          </w:tcPr>
          <w:p w14:paraId="3BBF937C" w14:textId="77777777" w:rsidR="00D0301B" w:rsidRDefault="00D0301B" w:rsidP="00D0301B">
            <w:pPr>
              <w:ind w:left="-119" w:right="-39" w:firstLine="119"/>
              <w:jc w:val="center"/>
              <w:rPr>
                <w:sz w:val="18"/>
                <w:szCs w:val="18"/>
              </w:rPr>
            </w:pPr>
          </w:p>
        </w:tc>
      </w:tr>
    </w:tbl>
    <w:p w14:paraId="0551DC32" w14:textId="77DA1CAF" w:rsidR="00D51E7F" w:rsidRDefault="00876B64" w:rsidP="002157EE">
      <w:pPr>
        <w:spacing w:before="100" w:beforeAutospacing="1"/>
      </w:pPr>
      <w:r w:rsidRPr="006A59DF">
        <w:t xml:space="preserve">In summary, the estimated </w:t>
      </w:r>
      <w:r w:rsidR="001712B2" w:rsidRPr="006A59DF">
        <w:t>$</w:t>
      </w:r>
      <w:r w:rsidR="003B2B3D">
        <w:t>1,852,078,348</w:t>
      </w:r>
      <w:r w:rsidR="001712B2" w:rsidRPr="006A59DF">
        <w:t xml:space="preserve"> </w:t>
      </w:r>
      <w:r w:rsidRPr="006A59DF">
        <w:t xml:space="preserve">deficiency is the amount needed to fully satisfy all state-mandated program liabilities to date. However, the </w:t>
      </w:r>
      <w:r w:rsidR="001712B2" w:rsidRPr="006A59DF">
        <w:t>$18,493,232</w:t>
      </w:r>
      <w:r w:rsidR="003B2B3D">
        <w:t xml:space="preserve"> </w:t>
      </w:r>
      <w:r w:rsidRPr="006A59DF">
        <w:t xml:space="preserve">appropriation balance (reflected on page 1 of the enclosed report) is from the Budget Acts of </w:t>
      </w:r>
      <w:r w:rsidRPr="00E377BD">
        <w:t>201</w:t>
      </w:r>
      <w:r w:rsidR="001712B2" w:rsidRPr="00E377BD">
        <w:t>8</w:t>
      </w:r>
      <w:r w:rsidRPr="00E377BD">
        <w:t xml:space="preserve"> through 20</w:t>
      </w:r>
      <w:r w:rsidR="00841F2C" w:rsidRPr="00E377BD">
        <w:t>20</w:t>
      </w:r>
      <w:r w:rsidRPr="006A59DF">
        <w:t xml:space="preserve">, and is the result of funds remaining after recovered receivables and fulfilled Budget Act provisions. As each Budget Act specifies the programs and fiscal years that may be paid, the </w:t>
      </w:r>
      <w:r w:rsidR="001712B2" w:rsidRPr="006A59DF">
        <w:t>$18,493,232</w:t>
      </w:r>
      <w:r w:rsidR="00615C09" w:rsidRPr="006A59DF">
        <w:t xml:space="preserve"> </w:t>
      </w:r>
      <w:r w:rsidRPr="006A59DF">
        <w:t xml:space="preserve">appropriation balance must be re-appropriated before it can be applied to the current outstanding balance of </w:t>
      </w:r>
      <w:r w:rsidR="00D82EE0" w:rsidRPr="006A59DF">
        <w:t>$</w:t>
      </w:r>
      <w:r w:rsidR="003B2B3D">
        <w:t>1,870,571,580</w:t>
      </w:r>
      <w:r w:rsidRPr="006A59DF">
        <w:t>.</w:t>
      </w:r>
    </w:p>
    <w:p w14:paraId="3BFD34E9" w14:textId="089595D7" w:rsidR="00876B64" w:rsidRDefault="00D51E7F" w:rsidP="00E05324">
      <w:r>
        <w:br w:type="page"/>
      </w:r>
    </w:p>
    <w:p w14:paraId="0D1CEA78" w14:textId="15E31C13" w:rsidR="00410F7B" w:rsidRPr="00C501CD" w:rsidRDefault="00876B64" w:rsidP="002157EE">
      <w:pPr>
        <w:spacing w:after="480"/>
      </w:pPr>
      <w:r w:rsidRPr="006A59DF">
        <w:lastRenderedPageBreak/>
        <w:t xml:space="preserve">If you have any questions, please contact </w:t>
      </w:r>
      <w:r w:rsidR="006209E3" w:rsidRPr="00E377BD">
        <w:t>Angelo Joseph,</w:t>
      </w:r>
      <w:r w:rsidR="00735D21" w:rsidRPr="00E377BD">
        <w:t xml:space="preserve"> Supervisor of the</w:t>
      </w:r>
      <w:r w:rsidR="006209E3" w:rsidRPr="00E377BD">
        <w:t xml:space="preserve"> Local</w:t>
      </w:r>
      <w:r w:rsidR="004E6F6E">
        <w:t xml:space="preserve"> </w:t>
      </w:r>
      <w:r w:rsidR="006209E3" w:rsidRPr="00E377BD">
        <w:t xml:space="preserve">Reimbursements Section </w:t>
      </w:r>
      <w:r w:rsidRPr="006A59DF">
        <w:t>in our Local Government Programs and Services Division, at</w:t>
      </w:r>
      <w:r w:rsidR="00735D21" w:rsidRPr="006A59DF">
        <w:t xml:space="preserve"> </w:t>
      </w:r>
      <w:hyperlink r:id="rId8" w:history="1">
        <w:r w:rsidR="00735D21" w:rsidRPr="00E377BD">
          <w:rPr>
            <w:rStyle w:val="Hyperlink"/>
            <w:color w:val="auto"/>
            <w:u w:val="none"/>
          </w:rPr>
          <w:t>AJoseph@sco.ca.gov</w:t>
        </w:r>
      </w:hyperlink>
      <w:r w:rsidR="00735D21" w:rsidRPr="006A59DF">
        <w:t xml:space="preserve"> </w:t>
      </w:r>
      <w:r w:rsidR="00D76ECF" w:rsidRPr="006A59DF">
        <w:t xml:space="preserve">or </w:t>
      </w:r>
      <w:r w:rsidR="00E377BD">
        <w:t>(916) 323-0706.</w:t>
      </w:r>
    </w:p>
    <w:p w14:paraId="5F29D6AA" w14:textId="77777777" w:rsidR="00BE38EC" w:rsidRDefault="00BE38EC" w:rsidP="00BE38EC">
      <w:pPr>
        <w:spacing w:after="360"/>
      </w:pPr>
      <w:r w:rsidRPr="00C501CD">
        <w:t>Sincerely,</w:t>
      </w:r>
    </w:p>
    <w:p w14:paraId="631D1963" w14:textId="77777777" w:rsidR="00BE38EC" w:rsidRPr="0020413D" w:rsidRDefault="00BE38EC" w:rsidP="00BE38EC">
      <w:pPr>
        <w:spacing w:after="360"/>
      </w:pPr>
      <w:r>
        <w:rPr>
          <w:i/>
        </w:rPr>
        <w:t>Original signed by</w:t>
      </w:r>
    </w:p>
    <w:p w14:paraId="6E63DECD" w14:textId="77777777" w:rsidR="00BE38EC" w:rsidRPr="00C501CD" w:rsidRDefault="00BE38EC" w:rsidP="00BE38EC"/>
    <w:p w14:paraId="086757A3" w14:textId="77777777" w:rsidR="00BE38EC" w:rsidRPr="00C501CD" w:rsidRDefault="00BE38EC" w:rsidP="00BE38EC">
      <w:pPr>
        <w:spacing w:after="240"/>
      </w:pPr>
      <w:r>
        <w:t>BETTY T. YEE</w:t>
      </w:r>
    </w:p>
    <w:p w14:paraId="3E03FCC7" w14:textId="0C31D9FE" w:rsidR="00E05324" w:rsidRPr="00C501CD" w:rsidRDefault="00E05324" w:rsidP="007A735E">
      <w:pPr>
        <w:spacing w:line="480" w:lineRule="auto"/>
      </w:pPr>
      <w:r w:rsidRPr="00C501CD">
        <w:t>Enclosure</w:t>
      </w:r>
    </w:p>
    <w:p w14:paraId="3A0521BB" w14:textId="77777777" w:rsidR="00E05324" w:rsidRDefault="00E05324" w:rsidP="00E05324">
      <w:r w:rsidRPr="00C501CD">
        <w:t>cc:</w:t>
      </w:r>
      <w:r w:rsidRPr="00C501CD">
        <w:tab/>
      </w:r>
      <w:r w:rsidR="00E146D2">
        <w:t>Heather Halsey, Executive Director, Commission on State Mandates</w:t>
      </w:r>
    </w:p>
    <w:p w14:paraId="71EBC8B0" w14:textId="77777777" w:rsidR="00E146D2" w:rsidRDefault="00E146D2" w:rsidP="00E05324">
      <w:r>
        <w:tab/>
        <w:t>Hans Hemann, Principal Consultan</w:t>
      </w:r>
      <w:r w:rsidR="0025349E">
        <w:t>t</w:t>
      </w:r>
      <w:r>
        <w:t>, Joint Legislative Budget Committee</w:t>
      </w:r>
    </w:p>
    <w:p w14:paraId="7D7F0C42" w14:textId="77777777" w:rsidR="00E146D2" w:rsidRDefault="00E146D2" w:rsidP="00E05324">
      <w:r>
        <w:tab/>
        <w:t>Lourdes Morales, Principal Fiscal and Policy Analyst, Legislative Analyst’s Office</w:t>
      </w:r>
    </w:p>
    <w:p w14:paraId="0E0637CA" w14:textId="77777777" w:rsidR="00E146D2" w:rsidRDefault="00E146D2" w:rsidP="00E05324">
      <w:r>
        <w:tab/>
        <w:t>Jacqueline Wong-Hernandez, Deputy Controller, State Controller’s Office</w:t>
      </w:r>
    </w:p>
    <w:p w14:paraId="7FA5731B" w14:textId="63C84481" w:rsidR="00B25A9F" w:rsidRPr="00C2379B" w:rsidRDefault="00E146D2" w:rsidP="007A735E">
      <w:pPr>
        <w:ind w:firstLine="720"/>
      </w:pPr>
      <w:r>
        <w:t>Richard J. Chivaro, Chief Counsel, State Controller’s Office</w:t>
      </w:r>
    </w:p>
    <w:sectPr w:rsidR="00B25A9F" w:rsidRPr="00C2379B" w:rsidSect="00B25A9F">
      <w:headerReference w:type="default" r:id="rId9"/>
      <w:headerReference w:type="first" r:id="rId10"/>
      <w:footerReference w:type="first" r:id="rId11"/>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ECCC2" w14:textId="77777777" w:rsidR="009B0F19" w:rsidRDefault="009B0F19">
      <w:r>
        <w:separator/>
      </w:r>
    </w:p>
  </w:endnote>
  <w:endnote w:type="continuationSeparator" w:id="0">
    <w:p w14:paraId="1823B3EC" w14:textId="77777777" w:rsidR="009B0F19" w:rsidRDefault="009B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22157" w14:textId="77777777" w:rsidR="003512E1" w:rsidRDefault="003512E1" w:rsidP="00986B6F">
    <w:pPr>
      <w:pStyle w:val="Footer"/>
      <w:rPr>
        <w:rFonts w:ascii="Friz Quadrata" w:hAnsi="Friz Quadrata" w:cs="Arial"/>
        <w:color w:val="001489"/>
        <w:sz w:val="16"/>
        <w:szCs w:val="16"/>
      </w:rPr>
    </w:pPr>
    <w:r w:rsidRPr="00A80BC4">
      <w:rPr>
        <w:rFonts w:ascii="Friz Quadrata" w:hAnsi="Friz Quadrata" w:cs="Arial"/>
        <w:color w:val="001489"/>
        <w:sz w:val="16"/>
        <w:szCs w:val="16"/>
      </w:rPr>
      <w:t xml:space="preserve">300 Capitol Mall, Suite 1850, Sacramento, CA 95814 </w:t>
    </w:r>
    <w:r w:rsidR="00986B6F">
      <w:rPr>
        <w:rFonts w:ascii="Friz Quadrata" w:hAnsi="Friz Quadrata" w:cs="Arial"/>
        <w:color w:val="001489"/>
        <w:sz w:val="16"/>
        <w:szCs w:val="16"/>
      </w:rPr>
      <w:t xml:space="preserve"> </w:t>
    </w:r>
    <w:r w:rsidRPr="00A80BC4">
      <w:rPr>
        <w:rFonts w:ascii="Friz Quadrata" w:hAnsi="Friz Quadrata" w:cs="Arial"/>
        <w:color w:val="001489"/>
        <w:sz w:val="16"/>
        <w:szCs w:val="16"/>
      </w:rPr>
      <w:t>P.O. Box 942850, Sacramento, CA 94250</w:t>
    </w:r>
    <w:r w:rsidR="00986B6F">
      <w:rPr>
        <w:rFonts w:ascii="Friz Quadrata" w:hAnsi="Friz Quadrata" w:cs="Arial"/>
        <w:color w:val="001489"/>
        <w:sz w:val="16"/>
        <w:szCs w:val="16"/>
      </w:rPr>
      <w:t xml:space="preserve">  </w:t>
    </w:r>
    <w:r w:rsidRPr="00A80BC4">
      <w:rPr>
        <w:rFonts w:ascii="Friz Quadrata" w:hAnsi="Friz Quadrata" w:cs="Arial"/>
        <w:color w:val="001489"/>
        <w:sz w:val="16"/>
        <w:szCs w:val="16"/>
      </w:rPr>
      <w:t>Fax: (916) 322-</w:t>
    </w:r>
    <w:r w:rsidR="00E3101D">
      <w:rPr>
        <w:rFonts w:ascii="Friz Quadrata" w:hAnsi="Friz Quadrata" w:cs="Arial"/>
        <w:color w:val="001489"/>
        <w:sz w:val="16"/>
        <w:szCs w:val="16"/>
      </w:rPr>
      <w:t>4404</w:t>
    </w:r>
  </w:p>
  <w:p w14:paraId="2F26029D" w14:textId="77777777" w:rsidR="00986B6F" w:rsidRPr="00A80BC4" w:rsidRDefault="00986B6F" w:rsidP="00986B6F">
    <w:pPr>
      <w:pStyle w:val="Footer"/>
      <w:rPr>
        <w:color w:val="001489"/>
        <w:sz w:val="16"/>
        <w:szCs w:val="16"/>
      </w:rPr>
    </w:pPr>
    <w:r>
      <w:rPr>
        <w:rFonts w:ascii="Friz Quadrata" w:hAnsi="Friz Quadrata"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A0BE3" w14:textId="77777777" w:rsidR="009B0F19" w:rsidRDefault="009B0F19">
      <w:r>
        <w:separator/>
      </w:r>
    </w:p>
  </w:footnote>
  <w:footnote w:type="continuationSeparator" w:id="0">
    <w:p w14:paraId="18558149" w14:textId="77777777" w:rsidR="009B0F19" w:rsidRDefault="009B0F19">
      <w:r>
        <w:continuationSeparator/>
      </w:r>
    </w:p>
  </w:footnote>
  <w:footnote w:id="1">
    <w:p w14:paraId="41232496" w14:textId="7153E305" w:rsidR="00D0301B" w:rsidRDefault="00D0301B">
      <w:pPr>
        <w:pStyle w:val="FootnoteText"/>
      </w:pPr>
      <w:r>
        <w:rPr>
          <w:rStyle w:val="FootnoteReference"/>
        </w:rPr>
        <w:footnoteRef/>
      </w:r>
      <w:r>
        <w:t xml:space="preserve"> Appropriations as of April 1, 2020, except Budget Act of 2020 appropriations are as of July 1,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C23EE" w14:textId="15DA547F" w:rsidR="00876B64" w:rsidRDefault="00876B64" w:rsidP="004955B8">
    <w:pPr>
      <w:pStyle w:val="Header"/>
      <w:tabs>
        <w:tab w:val="center" w:pos="4770"/>
        <w:tab w:val="right" w:pos="9540"/>
      </w:tabs>
      <w:rPr>
        <w:szCs w:val="24"/>
      </w:rPr>
    </w:pPr>
    <w:r>
      <w:rPr>
        <w:szCs w:val="24"/>
      </w:rPr>
      <w:t xml:space="preserve">The Honorable </w:t>
    </w:r>
    <w:r w:rsidR="00841F2C">
      <w:rPr>
        <w:szCs w:val="24"/>
      </w:rPr>
      <w:t>Nancy Skinner</w:t>
    </w:r>
  </w:p>
  <w:p w14:paraId="3E8B5274" w14:textId="77777777" w:rsidR="00876B64" w:rsidRDefault="00876B64" w:rsidP="004955B8">
    <w:pPr>
      <w:pStyle w:val="Header"/>
      <w:tabs>
        <w:tab w:val="center" w:pos="4770"/>
        <w:tab w:val="right" w:pos="9540"/>
      </w:tabs>
      <w:rPr>
        <w:szCs w:val="24"/>
      </w:rPr>
    </w:pPr>
    <w:r>
      <w:rPr>
        <w:szCs w:val="24"/>
      </w:rPr>
      <w:t>The Honorable Philip Y. Ting</w:t>
    </w:r>
  </w:p>
  <w:p w14:paraId="01E702B0" w14:textId="77777777" w:rsidR="00876B64" w:rsidRDefault="00876B64" w:rsidP="004955B8">
    <w:pPr>
      <w:pStyle w:val="Header"/>
      <w:tabs>
        <w:tab w:val="center" w:pos="4770"/>
        <w:tab w:val="right" w:pos="9540"/>
      </w:tabs>
      <w:rPr>
        <w:szCs w:val="24"/>
      </w:rPr>
    </w:pPr>
    <w:r>
      <w:rPr>
        <w:szCs w:val="24"/>
      </w:rPr>
      <w:t>Keely Bosler</w:t>
    </w:r>
  </w:p>
  <w:p w14:paraId="165EC58C" w14:textId="3E28771B" w:rsidR="004955B8" w:rsidRPr="00B25A9F" w:rsidRDefault="00876B64" w:rsidP="004955B8">
    <w:pPr>
      <w:pStyle w:val="Header"/>
      <w:tabs>
        <w:tab w:val="center" w:pos="4770"/>
        <w:tab w:val="right" w:pos="9540"/>
      </w:tabs>
      <w:rPr>
        <w:szCs w:val="24"/>
      </w:rPr>
    </w:pPr>
    <w:r>
      <w:rPr>
        <w:szCs w:val="24"/>
      </w:rPr>
      <w:t>April 30, 202</w:t>
    </w:r>
    <w:r w:rsidR="00821BF5">
      <w:rPr>
        <w:szCs w:val="24"/>
      </w:rPr>
      <w:t>1</w:t>
    </w:r>
  </w:p>
  <w:p w14:paraId="4CCD5AC3" w14:textId="6509EFF1" w:rsidR="004955B8" w:rsidRPr="00B25A9F" w:rsidRDefault="004955B8" w:rsidP="004955B8">
    <w:pPr>
      <w:pStyle w:val="Header"/>
      <w:tabs>
        <w:tab w:val="center" w:pos="4770"/>
        <w:tab w:val="right" w:pos="9540"/>
      </w:tabs>
      <w:rPr>
        <w:rStyle w:val="PageNumber"/>
        <w:szCs w:val="24"/>
      </w:rPr>
    </w:pPr>
    <w:r w:rsidRPr="00B25A9F">
      <w:rPr>
        <w:szCs w:val="24"/>
      </w:rPr>
      <w:t xml:space="preserve">Page </w:t>
    </w:r>
    <w:r w:rsidRPr="00B25A9F">
      <w:rPr>
        <w:rStyle w:val="PageNumber"/>
        <w:szCs w:val="24"/>
      </w:rPr>
      <w:fldChar w:fldCharType="begin"/>
    </w:r>
    <w:r w:rsidRPr="00B25A9F">
      <w:rPr>
        <w:rStyle w:val="PageNumber"/>
        <w:szCs w:val="24"/>
      </w:rPr>
      <w:instrText xml:space="preserve"> PAGE </w:instrText>
    </w:r>
    <w:r w:rsidRPr="00B25A9F">
      <w:rPr>
        <w:rStyle w:val="PageNumber"/>
        <w:szCs w:val="24"/>
      </w:rPr>
      <w:fldChar w:fldCharType="separate"/>
    </w:r>
    <w:r w:rsidR="005B541B">
      <w:rPr>
        <w:rStyle w:val="PageNumber"/>
        <w:noProof/>
        <w:szCs w:val="24"/>
      </w:rPr>
      <w:t>2</w:t>
    </w:r>
    <w:r w:rsidRPr="00B25A9F">
      <w:rPr>
        <w:rStyle w:val="PageNumber"/>
        <w:szCs w:val="24"/>
      </w:rPr>
      <w:fldChar w:fldCharType="end"/>
    </w:r>
  </w:p>
  <w:p w14:paraId="7D1FBF95" w14:textId="77777777" w:rsidR="004955B8" w:rsidRDefault="004955B8" w:rsidP="004955B8">
    <w:pPr>
      <w:pStyle w:val="Header"/>
      <w:tabs>
        <w:tab w:val="center" w:pos="4770"/>
        <w:tab w:val="right" w:pos="9540"/>
      </w:tabs>
      <w:rPr>
        <w:rStyle w:val="PageNumber"/>
      </w:rPr>
    </w:pPr>
  </w:p>
  <w:p w14:paraId="4605A1AD" w14:textId="77777777" w:rsidR="00EA1914" w:rsidRPr="004955B8" w:rsidRDefault="00EA1914" w:rsidP="00495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E74F3" w14:textId="77777777" w:rsidR="00DE72B6" w:rsidRPr="00E8753E" w:rsidRDefault="00DE72B6" w:rsidP="00DE72B6">
    <w:pPr>
      <w:pStyle w:val="Msthdname"/>
      <w:spacing w:before="120" w:after="0" w:line="276" w:lineRule="auto"/>
      <w:rPr>
        <w:caps w:val="0"/>
        <w:color w:val="001489"/>
      </w:rPr>
    </w:pPr>
    <w:r w:rsidRPr="00DC61DA">
      <w:rPr>
        <w:noProof/>
        <w:color w:val="0070C0"/>
      </w:rPr>
      <w:drawing>
        <wp:inline distT="0" distB="0" distL="0" distR="0" wp14:anchorId="0F288A4B" wp14:editId="1B96431E">
          <wp:extent cx="704483" cy="704088"/>
          <wp:effectExtent l="0" t="0" r="635" b="1270"/>
          <wp:docPr id="53" name="Picture 53" descr="Seal, Office of the Controller. State of California." titl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r w:rsidR="00C23EE9">
      <w:rPr>
        <w:color w:val="001489"/>
        <w:sz w:val="40"/>
        <w:szCs w:val="40"/>
      </w:rPr>
      <w:t>B</w:t>
    </w:r>
    <w:r w:rsidR="00C23EE9" w:rsidRPr="00C23EE9">
      <w:rPr>
        <w:caps w:val="0"/>
        <w:smallCaps/>
        <w:color w:val="001489"/>
        <w:sz w:val="40"/>
        <w:szCs w:val="40"/>
      </w:rPr>
      <w:t>e</w:t>
    </w:r>
    <w:r w:rsidR="00C23EE9" w:rsidRPr="00C23EE9">
      <w:rPr>
        <w:caps w:val="0"/>
        <w:smallCaps/>
        <w:color w:val="001489"/>
        <w:spacing w:val="32"/>
        <w:sz w:val="40"/>
        <w:szCs w:val="40"/>
      </w:rPr>
      <w:t>tt</w:t>
    </w:r>
    <w:r w:rsidR="00C23EE9" w:rsidRPr="00C23EE9">
      <w:rPr>
        <w:caps w:val="0"/>
        <w:smallCaps/>
        <w:color w:val="001489"/>
        <w:spacing w:val="12"/>
        <w:sz w:val="40"/>
        <w:szCs w:val="40"/>
      </w:rPr>
      <w:t>y</w:t>
    </w:r>
    <w:r w:rsidR="00C23EE9">
      <w:rPr>
        <w:color w:val="001489"/>
        <w:spacing w:val="14"/>
        <w:sz w:val="40"/>
        <w:szCs w:val="40"/>
      </w:rPr>
      <w:t xml:space="preserve"> </w:t>
    </w:r>
    <w:r w:rsidR="00C23EE9">
      <w:rPr>
        <w:color w:val="001489"/>
        <w:spacing w:val="-30"/>
        <w:sz w:val="40"/>
        <w:szCs w:val="40"/>
      </w:rPr>
      <w:t>T.</w:t>
    </w:r>
    <w:r w:rsidR="00C23EE9">
      <w:rPr>
        <w:color w:val="001489"/>
        <w:spacing w:val="2"/>
        <w:sz w:val="40"/>
        <w:szCs w:val="40"/>
      </w:rPr>
      <w:t xml:space="preserve"> Y</w:t>
    </w:r>
    <w:r w:rsidR="00C23EE9" w:rsidRPr="00C23EE9">
      <w:rPr>
        <w:caps w:val="0"/>
        <w:smallCaps/>
        <w:color w:val="001489"/>
        <w:spacing w:val="-10"/>
        <w:sz w:val="40"/>
        <w:szCs w:val="40"/>
      </w:rPr>
      <w:t>e</w:t>
    </w:r>
    <w:r w:rsidR="00C23EE9" w:rsidRPr="00C23EE9">
      <w:rPr>
        <w:caps w:val="0"/>
        <w:smallCaps/>
        <w:color w:val="001489"/>
        <w:sz w:val="40"/>
        <w:szCs w:val="40"/>
      </w:rPr>
      <w:t>e</w:t>
    </w:r>
  </w:p>
  <w:p w14:paraId="65F98171" w14:textId="77777777" w:rsidR="00DE72B6" w:rsidRPr="00FB6079" w:rsidRDefault="00DE72B6" w:rsidP="00DE72B6">
    <w:pPr>
      <w:pStyle w:val="Msthdname"/>
      <w:spacing w:after="240"/>
      <w:rPr>
        <w:caps w:val="0"/>
        <w:color w:val="001489"/>
        <w:spacing w:val="0"/>
      </w:rPr>
    </w:pPr>
    <w:r w:rsidRPr="00FB6079">
      <w:rPr>
        <w:caps w:val="0"/>
        <w:color w:val="001489"/>
        <w:spacing w:val="0"/>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doNotShadeFormData/>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F19"/>
    <w:rsid w:val="00047722"/>
    <w:rsid w:val="000908BF"/>
    <w:rsid w:val="000E4809"/>
    <w:rsid w:val="00104226"/>
    <w:rsid w:val="00161C8C"/>
    <w:rsid w:val="00165322"/>
    <w:rsid w:val="001712B2"/>
    <w:rsid w:val="00193B0B"/>
    <w:rsid w:val="001955C4"/>
    <w:rsid w:val="00195B1F"/>
    <w:rsid w:val="00197010"/>
    <w:rsid w:val="001C1BA5"/>
    <w:rsid w:val="00206B9A"/>
    <w:rsid w:val="002157EE"/>
    <w:rsid w:val="0025349E"/>
    <w:rsid w:val="002970F6"/>
    <w:rsid w:val="002A31EF"/>
    <w:rsid w:val="002D6045"/>
    <w:rsid w:val="002E5D96"/>
    <w:rsid w:val="002F52D3"/>
    <w:rsid w:val="0032293B"/>
    <w:rsid w:val="00324AFE"/>
    <w:rsid w:val="003512E1"/>
    <w:rsid w:val="003517CE"/>
    <w:rsid w:val="00363632"/>
    <w:rsid w:val="003801F7"/>
    <w:rsid w:val="003B14E3"/>
    <w:rsid w:val="003B2B3D"/>
    <w:rsid w:val="003C2882"/>
    <w:rsid w:val="00410F7B"/>
    <w:rsid w:val="004174BE"/>
    <w:rsid w:val="0049208F"/>
    <w:rsid w:val="004955B8"/>
    <w:rsid w:val="004A2B1E"/>
    <w:rsid w:val="004A5803"/>
    <w:rsid w:val="004A78AC"/>
    <w:rsid w:val="004C0E5E"/>
    <w:rsid w:val="004E3C67"/>
    <w:rsid w:val="004E6F6E"/>
    <w:rsid w:val="004F7D9C"/>
    <w:rsid w:val="005013C5"/>
    <w:rsid w:val="00543DF2"/>
    <w:rsid w:val="005B4254"/>
    <w:rsid w:val="005B541B"/>
    <w:rsid w:val="005C280F"/>
    <w:rsid w:val="005D66BD"/>
    <w:rsid w:val="005E0487"/>
    <w:rsid w:val="005F7DED"/>
    <w:rsid w:val="005F7F46"/>
    <w:rsid w:val="00615C09"/>
    <w:rsid w:val="006209E3"/>
    <w:rsid w:val="00621FA3"/>
    <w:rsid w:val="00636545"/>
    <w:rsid w:val="006425E7"/>
    <w:rsid w:val="0064515F"/>
    <w:rsid w:val="00651C53"/>
    <w:rsid w:val="00667318"/>
    <w:rsid w:val="00697647"/>
    <w:rsid w:val="006A59DF"/>
    <w:rsid w:val="006C056C"/>
    <w:rsid w:val="00735D21"/>
    <w:rsid w:val="00775605"/>
    <w:rsid w:val="007A735E"/>
    <w:rsid w:val="007A7C6D"/>
    <w:rsid w:val="007C486F"/>
    <w:rsid w:val="007D2ADC"/>
    <w:rsid w:val="00821BF5"/>
    <w:rsid w:val="00827A06"/>
    <w:rsid w:val="008417F2"/>
    <w:rsid w:val="00841F2C"/>
    <w:rsid w:val="00854641"/>
    <w:rsid w:val="00854D12"/>
    <w:rsid w:val="00876A5F"/>
    <w:rsid w:val="00876B64"/>
    <w:rsid w:val="008A0AF6"/>
    <w:rsid w:val="008E3164"/>
    <w:rsid w:val="00900927"/>
    <w:rsid w:val="00902615"/>
    <w:rsid w:val="0091076E"/>
    <w:rsid w:val="00911223"/>
    <w:rsid w:val="00922A36"/>
    <w:rsid w:val="0095467B"/>
    <w:rsid w:val="00977FCC"/>
    <w:rsid w:val="00986B6F"/>
    <w:rsid w:val="00987745"/>
    <w:rsid w:val="009B0F19"/>
    <w:rsid w:val="009B33DA"/>
    <w:rsid w:val="009F1BA8"/>
    <w:rsid w:val="00A01F46"/>
    <w:rsid w:val="00A21FEC"/>
    <w:rsid w:val="00A40008"/>
    <w:rsid w:val="00A511A9"/>
    <w:rsid w:val="00A511E8"/>
    <w:rsid w:val="00A511FB"/>
    <w:rsid w:val="00A80BC4"/>
    <w:rsid w:val="00A90D35"/>
    <w:rsid w:val="00AA0246"/>
    <w:rsid w:val="00AA317A"/>
    <w:rsid w:val="00AC4ABB"/>
    <w:rsid w:val="00AC7F39"/>
    <w:rsid w:val="00AD0010"/>
    <w:rsid w:val="00AE4EC3"/>
    <w:rsid w:val="00AE7905"/>
    <w:rsid w:val="00AF6243"/>
    <w:rsid w:val="00B20DD1"/>
    <w:rsid w:val="00B25A9F"/>
    <w:rsid w:val="00B42903"/>
    <w:rsid w:val="00BC2F7F"/>
    <w:rsid w:val="00BE38EC"/>
    <w:rsid w:val="00BF3511"/>
    <w:rsid w:val="00C2379B"/>
    <w:rsid w:val="00C23EE9"/>
    <w:rsid w:val="00C86FA7"/>
    <w:rsid w:val="00CA052E"/>
    <w:rsid w:val="00CC267E"/>
    <w:rsid w:val="00D0301B"/>
    <w:rsid w:val="00D42B8D"/>
    <w:rsid w:val="00D51513"/>
    <w:rsid w:val="00D51E7F"/>
    <w:rsid w:val="00D529E7"/>
    <w:rsid w:val="00D578E6"/>
    <w:rsid w:val="00D76ECF"/>
    <w:rsid w:val="00D82EE0"/>
    <w:rsid w:val="00DA08C8"/>
    <w:rsid w:val="00DC61DA"/>
    <w:rsid w:val="00DC784B"/>
    <w:rsid w:val="00DE72B6"/>
    <w:rsid w:val="00E01A6F"/>
    <w:rsid w:val="00E05324"/>
    <w:rsid w:val="00E146D2"/>
    <w:rsid w:val="00E25A1D"/>
    <w:rsid w:val="00E3101D"/>
    <w:rsid w:val="00E377BD"/>
    <w:rsid w:val="00E42248"/>
    <w:rsid w:val="00E454F2"/>
    <w:rsid w:val="00E61F91"/>
    <w:rsid w:val="00E64027"/>
    <w:rsid w:val="00E867B8"/>
    <w:rsid w:val="00E8753E"/>
    <w:rsid w:val="00EA1914"/>
    <w:rsid w:val="00EC3416"/>
    <w:rsid w:val="00ED481C"/>
    <w:rsid w:val="00ED4EEA"/>
    <w:rsid w:val="00FB6079"/>
    <w:rsid w:val="00FB70AC"/>
    <w:rsid w:val="00FC0CA2"/>
    <w:rsid w:val="00FC1818"/>
    <w:rsid w:val="00FD4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3D12D9D0"/>
  <w15:docId w15:val="{567B51BF-C1EA-453C-B90C-9B058746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3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table" w:styleId="TableGrid">
    <w:name w:val="Table Grid"/>
    <w:basedOn w:val="TableNormal"/>
    <w:rsid w:val="00876B6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97010"/>
    <w:rPr>
      <w:sz w:val="16"/>
      <w:szCs w:val="16"/>
    </w:rPr>
  </w:style>
  <w:style w:type="paragraph" w:styleId="CommentText">
    <w:name w:val="annotation text"/>
    <w:basedOn w:val="Normal"/>
    <w:link w:val="CommentTextChar"/>
    <w:semiHidden/>
    <w:unhideWhenUsed/>
    <w:rsid w:val="00197010"/>
    <w:rPr>
      <w:sz w:val="20"/>
    </w:rPr>
  </w:style>
  <w:style w:type="character" w:customStyle="1" w:styleId="CommentTextChar">
    <w:name w:val="Comment Text Char"/>
    <w:basedOn w:val="DefaultParagraphFont"/>
    <w:link w:val="CommentText"/>
    <w:semiHidden/>
    <w:rsid w:val="00197010"/>
    <w:rPr>
      <w:sz w:val="20"/>
    </w:rPr>
  </w:style>
  <w:style w:type="paragraph" w:styleId="CommentSubject">
    <w:name w:val="annotation subject"/>
    <w:basedOn w:val="CommentText"/>
    <w:next w:val="CommentText"/>
    <w:link w:val="CommentSubjectChar"/>
    <w:semiHidden/>
    <w:unhideWhenUsed/>
    <w:rsid w:val="00197010"/>
    <w:rPr>
      <w:b/>
      <w:bCs/>
    </w:rPr>
  </w:style>
  <w:style w:type="character" w:customStyle="1" w:styleId="CommentSubjectChar">
    <w:name w:val="Comment Subject Char"/>
    <w:basedOn w:val="CommentTextChar"/>
    <w:link w:val="CommentSubject"/>
    <w:semiHidden/>
    <w:rsid w:val="00197010"/>
    <w:rPr>
      <w:b/>
      <w:bCs/>
      <w:sz w:val="20"/>
    </w:rPr>
  </w:style>
  <w:style w:type="paragraph" w:styleId="Revision">
    <w:name w:val="Revision"/>
    <w:hidden/>
    <w:uiPriority w:val="99"/>
    <w:semiHidden/>
    <w:rsid w:val="00D529E7"/>
  </w:style>
  <w:style w:type="character" w:styleId="FollowedHyperlink">
    <w:name w:val="FollowedHyperlink"/>
    <w:basedOn w:val="DefaultParagraphFont"/>
    <w:semiHidden/>
    <w:unhideWhenUsed/>
    <w:rsid w:val="00165322"/>
    <w:rPr>
      <w:color w:val="800080" w:themeColor="followedHyperlink"/>
      <w:u w:val="single"/>
    </w:rPr>
  </w:style>
  <w:style w:type="paragraph" w:styleId="FootnoteText">
    <w:name w:val="footnote text"/>
    <w:basedOn w:val="Normal"/>
    <w:link w:val="FootnoteTextChar"/>
    <w:semiHidden/>
    <w:unhideWhenUsed/>
    <w:rsid w:val="00CA052E"/>
    <w:rPr>
      <w:sz w:val="20"/>
    </w:rPr>
  </w:style>
  <w:style w:type="character" w:customStyle="1" w:styleId="FootnoteTextChar">
    <w:name w:val="Footnote Text Char"/>
    <w:basedOn w:val="DefaultParagraphFont"/>
    <w:link w:val="FootnoteText"/>
    <w:semiHidden/>
    <w:rsid w:val="00CA052E"/>
    <w:rPr>
      <w:sz w:val="20"/>
    </w:rPr>
  </w:style>
  <w:style w:type="character" w:styleId="FootnoteReference">
    <w:name w:val="footnote reference"/>
    <w:basedOn w:val="DefaultParagraphFont"/>
    <w:semiHidden/>
    <w:unhideWhenUsed/>
    <w:rsid w:val="00CA05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790303">
      <w:bodyDiv w:val="1"/>
      <w:marLeft w:val="0"/>
      <w:marRight w:val="0"/>
      <w:marTop w:val="0"/>
      <w:marBottom w:val="0"/>
      <w:divBdr>
        <w:top w:val="none" w:sz="0" w:space="0" w:color="auto"/>
        <w:left w:val="none" w:sz="0" w:space="0" w:color="auto"/>
        <w:bottom w:val="none" w:sz="0" w:space="0" w:color="auto"/>
        <w:right w:val="none" w:sz="0" w:space="0" w:color="auto"/>
      </w:divBdr>
    </w:div>
    <w:div w:id="1494687867">
      <w:bodyDiv w:val="1"/>
      <w:marLeft w:val="0"/>
      <w:marRight w:val="0"/>
      <w:marTop w:val="0"/>
      <w:marBottom w:val="0"/>
      <w:divBdr>
        <w:top w:val="none" w:sz="0" w:space="0" w:color="auto"/>
        <w:left w:val="none" w:sz="0" w:space="0" w:color="auto"/>
        <w:bottom w:val="none" w:sz="0" w:space="0" w:color="auto"/>
        <w:right w:val="none" w:sz="0" w:space="0" w:color="auto"/>
      </w:divBdr>
    </w:div>
    <w:div w:id="1703824475">
      <w:bodyDiv w:val="1"/>
      <w:marLeft w:val="0"/>
      <w:marRight w:val="0"/>
      <w:marTop w:val="0"/>
      <w:marBottom w:val="0"/>
      <w:divBdr>
        <w:top w:val="none" w:sz="0" w:space="0" w:color="auto"/>
        <w:left w:val="none" w:sz="0" w:space="0" w:color="auto"/>
        <w:bottom w:val="none" w:sz="0" w:space="0" w:color="auto"/>
        <w:right w:val="none" w:sz="0" w:space="0" w:color="auto"/>
      </w:divBdr>
    </w:div>
    <w:div w:id="176542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Joseph@sco.ca.gov"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EO%20Letterhead%20for%20CONTROLLER'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4C612888D2440ABD87F4E6EEC1D61D"/>
        <w:category>
          <w:name w:val="General"/>
          <w:gallery w:val="placeholder"/>
        </w:category>
        <w:types>
          <w:type w:val="bbPlcHdr"/>
        </w:types>
        <w:behaviors>
          <w:behavior w:val="content"/>
        </w:behaviors>
        <w:guid w:val="{EAF9AC49-1FA8-4FC9-948E-67B8076A7496}"/>
      </w:docPartPr>
      <w:docPartBody>
        <w:p w:rsidR="00E76EB6" w:rsidRDefault="00E76EB6">
          <w:pPr>
            <w:pStyle w:val="494C612888D2440ABD87F4E6EEC1D61D"/>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EB6"/>
    <w:rsid w:val="00E76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94C612888D2440ABD87F4E6EEC1D61D">
    <w:name w:val="494C612888D2440ABD87F4E6EEC1D6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14459-DB19-40D0-9511-EF472DED4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 Letterhead for CONTROLLER'S Signature</Template>
  <TotalTime>1</TotalTime>
  <Pages>4</Pages>
  <Words>524</Words>
  <Characters>3422</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3939</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Apgar, Lili</dc:creator>
  <cp:keywords>SCO standard sacramento letterhead</cp:keywords>
  <dc:description/>
  <cp:lastModifiedBy>Bui, Tin</cp:lastModifiedBy>
  <cp:revision>2</cp:revision>
  <cp:lastPrinted>2016-09-21T18:45:00Z</cp:lastPrinted>
  <dcterms:created xsi:type="dcterms:W3CDTF">2021-04-30T17:07:00Z</dcterms:created>
  <dcterms:modified xsi:type="dcterms:W3CDTF">2021-04-30T17:07:00Z</dcterms:modified>
  <cp:category>SCO Forms</cp:category>
</cp:coreProperties>
</file>